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rFonts w:ascii="Calibri" w:hAnsi="Calibri"/>
        </w:rPr>
        <w:id w:val="-1146268771"/>
        <w:docPartObj>
          <w:docPartGallery w:val="Cover Pages"/>
          <w:docPartUnique/>
        </w:docPartObj>
      </w:sdtPr>
      <w:sdtEndPr>
        <w:rPr>
          <w:rFonts w:eastAsia="Arial"/>
          <w:sz w:val="24"/>
          <w:lang w:val="en-US"/>
        </w:rPr>
      </w:sdtEndPr>
      <w:sdtContent>
        <w:p w14:paraId="20AED212" w14:textId="01624831" w:rsidR="0084293F" w:rsidRPr="004A3237" w:rsidRDefault="009E78D8" w:rsidP="0084293F">
          <w:pPr>
            <w:spacing w:after="0" w:line="240" w:lineRule="auto"/>
            <w:rPr>
              <w:rFonts w:ascii="Calibri" w:hAnsi="Calibri"/>
            </w:rPr>
          </w:pPr>
          <w:r w:rsidRPr="004A3237">
            <w:rPr>
              <w:rFonts w:ascii="Calibri" w:hAnsi="Calibri"/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5241332" wp14:editId="354596F2">
                    <wp:simplePos x="0" y="0"/>
                    <wp:positionH relativeFrom="column">
                      <wp:posOffset>3962400</wp:posOffset>
                    </wp:positionH>
                    <wp:positionV relativeFrom="paragraph">
                      <wp:posOffset>-323273</wp:posOffset>
                    </wp:positionV>
                    <wp:extent cx="1930400" cy="1385455"/>
                    <wp:effectExtent l="0" t="0" r="12700" b="12065"/>
                    <wp:wrapNone/>
                    <wp:docPr id="55" name="Text Box 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30400" cy="138545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1FA8E354" w14:textId="77777777" w:rsidR="0084293F" w:rsidRPr="00ED55E4" w:rsidRDefault="0084293F" w:rsidP="009E78D8">
                                <w:pPr>
                                  <w:rPr>
                                    <w:rFonts w:ascii="Calibri" w:hAnsi="Calibri"/>
                                    <w:sz w:val="16"/>
                                  </w:rPr>
                                </w:pPr>
                                <w:r w:rsidRPr="00ED55E4">
                                  <w:rPr>
                                    <w:rFonts w:ascii="Calibri" w:hAnsi="Calibri"/>
                                    <w:b/>
                                  </w:rPr>
                                  <w:t>IMPORTANT NOTE</w:t>
                                </w:r>
                                <w:r w:rsidRPr="00ED55E4">
                                  <w:rPr>
                                    <w:rFonts w:ascii="Calibri" w:hAnsi="Calibri"/>
                                    <w:sz w:val="16"/>
                                  </w:rPr>
                                  <w:t>:</w:t>
                                </w:r>
                              </w:p>
                              <w:p w14:paraId="2D25DC91" w14:textId="77777777" w:rsidR="0084293F" w:rsidRPr="00ED55E4" w:rsidRDefault="0084293F" w:rsidP="009E78D8">
                                <w:pPr>
                                  <w:rPr>
                                    <w:rFonts w:ascii="Calibri" w:hAnsi="Calibri"/>
                                    <w:sz w:val="16"/>
                                  </w:rPr>
                                </w:pPr>
                                <w:r w:rsidRPr="00ED55E4">
                                  <w:rPr>
                                    <w:rFonts w:ascii="Calibri" w:hAnsi="Calibri"/>
                                    <w:sz w:val="16"/>
                                  </w:rPr>
                                  <w:t>APPLICANTS SHOULD READ THE ENCLOSED GUIDANCE NOTES CAREFULLY BEFORE COMPLETING THIS APPLICATION FORM IN BLACK INK OR TYPESCRIPT</w:t>
                                </w:r>
                              </w:p>
                              <w:p w14:paraId="208B725B" w14:textId="5550CAED" w:rsidR="0084293F" w:rsidRDefault="0084293F" w:rsidP="009E78D8">
                                <w:r w:rsidRPr="00ED55E4">
                                  <w:rPr>
                                    <w:rFonts w:ascii="Calibri" w:hAnsi="Calibri"/>
                                    <w:b/>
                                    <w:sz w:val="16"/>
                                  </w:rPr>
                                  <w:t>CVs MUST NOT BE SUBMITTED IN PLACE OF THIS 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m3d="http://schemas.microsoft.com/office/drawing/2017/model3d" xmlns:w16cid="http://schemas.microsoft.com/office/word/2016/wordml/cid">
                <w:pict>
                  <v:shapetype w14:anchorId="3524133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5" o:spid="_x0000_s1026" type="#_x0000_t202" style="position:absolute;margin-left:312pt;margin-top:-25.45pt;width:152pt;height:10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" fillcolor="white [3201]" strokeweight=".5pt">
                    <v:textbox>
                      <w:txbxContent>
                        <w:p w14:paraId="1FA8E354" w14:textId="77777777" w:rsidR="0084293F" w:rsidRPr="00ED55E4" w:rsidRDefault="0084293F" w:rsidP="009E78D8">
                          <w:pPr>
                            <w:rPr>
                              <w:rFonts w:ascii="Calibri" w:hAnsi="Calibri"/>
                              <w:sz w:val="16"/>
                            </w:rPr>
                          </w:pPr>
                          <w:r w:rsidRPr="00ED55E4">
                            <w:rPr>
                              <w:rFonts w:ascii="Calibri" w:hAnsi="Calibri"/>
                              <w:b/>
                            </w:rPr>
                            <w:t>IMPORTANT NOTE</w:t>
                          </w:r>
                          <w:r w:rsidRPr="00ED55E4">
                            <w:rPr>
                              <w:rFonts w:ascii="Calibri" w:hAnsi="Calibri"/>
                              <w:sz w:val="16"/>
                            </w:rPr>
                            <w:t>:</w:t>
                          </w:r>
                        </w:p>
                        <w:p w14:paraId="2D25DC91" w14:textId="77777777" w:rsidR="0084293F" w:rsidRPr="00ED55E4" w:rsidRDefault="0084293F" w:rsidP="009E78D8">
                          <w:pPr>
                            <w:rPr>
                              <w:rFonts w:ascii="Calibri" w:hAnsi="Calibri"/>
                              <w:sz w:val="16"/>
                            </w:rPr>
                          </w:pPr>
                          <w:r w:rsidRPr="00ED55E4">
                            <w:rPr>
                              <w:rFonts w:ascii="Calibri" w:hAnsi="Calibri"/>
                              <w:sz w:val="16"/>
                            </w:rPr>
                            <w:t>APPLICANTS SHOULD READ THE ENCLOSED GUIDANCE NOTES CAREFULLY BEFORE COMPLETING THIS APPLICATION FORM IN BLACK INK OR TYPESCRIPT</w:t>
                          </w:r>
                        </w:p>
                        <w:p w14:paraId="208B725B" w14:textId="5550CAED" w:rsidR="0084293F" w:rsidRDefault="0084293F" w:rsidP="009E78D8">
                          <w:r w:rsidRPr="00ED55E4">
                            <w:rPr>
                              <w:rFonts w:ascii="Calibri" w:hAnsi="Calibri"/>
                              <w:b/>
                              <w:sz w:val="16"/>
                            </w:rPr>
                            <w:t>CVs MUST NOT BE SUBMITTED IN PLACE OF THIS FORM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84293F" w:rsidRPr="004A3237">
            <w:rPr>
              <w:rFonts w:ascii="Calibri" w:hAnsi="Calibri"/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56456F8" wp14:editId="49D10265">
                    <wp:simplePos x="0" y="0"/>
                    <wp:positionH relativeFrom="column">
                      <wp:posOffset>-46182</wp:posOffset>
                    </wp:positionH>
                    <wp:positionV relativeFrom="paragraph">
                      <wp:posOffset>-323274</wp:posOffset>
                    </wp:positionV>
                    <wp:extent cx="1953060" cy="581891"/>
                    <wp:effectExtent l="0" t="0" r="3175" b="0"/>
                    <wp:wrapNone/>
                    <wp:docPr id="4" name="Rectangle 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1953060" cy="581891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m3d="http://schemas.microsoft.com/office/drawing/2017/model3d" xmlns:w16cid="http://schemas.microsoft.com/office/word/2016/wordml/cid">
                <w:pict>
                  <v:rect w14:anchorId="3FB6A3AC" id="Rectangle 4" o:spid="_x0000_s1026" style="position:absolute;margin-left:-3.65pt;margin-top:-25.45pt;width:153.8pt;height:4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" stroked="f" strokeweight="1pt">
                    <v:fill r:id="rId8" o:title="" recolor="t" rotate="t" type="frame"/>
                    <o:lock v:ext="edit" aspectratio="t"/>
                  </v:rect>
                </w:pict>
              </mc:Fallback>
            </mc:AlternateContent>
          </w:r>
        </w:p>
        <w:p w14:paraId="03EEB07E" w14:textId="77777777" w:rsidR="009E78D8" w:rsidRDefault="009E78D8" w:rsidP="0084293F">
          <w:pPr>
            <w:pStyle w:val="Heading1"/>
            <w:spacing w:before="120" w:after="0" w:line="240" w:lineRule="auto"/>
            <w:rPr>
              <w:rFonts w:ascii="Calibri" w:hAnsi="Calibri" w:cs="Calibri"/>
              <w:b w:val="0"/>
              <w:sz w:val="36"/>
              <w:szCs w:val="36"/>
            </w:rPr>
          </w:pPr>
        </w:p>
        <w:p w14:paraId="6DBDBB2D" w14:textId="31256DB6" w:rsidR="0084293F" w:rsidRPr="004A3237" w:rsidRDefault="0084293F" w:rsidP="0084293F">
          <w:pPr>
            <w:pStyle w:val="Heading1"/>
            <w:spacing w:before="120" w:after="0" w:line="240" w:lineRule="auto"/>
            <w:rPr>
              <w:rFonts w:ascii="Calibri" w:hAnsi="Calibri" w:cs="Calibri"/>
              <w:b w:val="0"/>
              <w:sz w:val="36"/>
              <w:szCs w:val="36"/>
            </w:rPr>
          </w:pPr>
          <w:r w:rsidRPr="004A3237">
            <w:rPr>
              <w:rFonts w:ascii="Calibri" w:hAnsi="Calibri" w:cs="Calibri"/>
              <w:b w:val="0"/>
              <w:sz w:val="36"/>
              <w:szCs w:val="36"/>
            </w:rPr>
            <w:t>APPLICATION FOR EMPLOYMENT</w:t>
          </w:r>
        </w:p>
        <w:p w14:paraId="22C2A7DC" w14:textId="77777777" w:rsidR="0084293F" w:rsidRDefault="0084293F" w:rsidP="0084293F">
          <w:pPr>
            <w:spacing w:after="0" w:line="240" w:lineRule="auto"/>
            <w:rPr>
              <w:rFonts w:ascii="Calibri" w:hAnsi="Calibri"/>
              <w:b/>
            </w:rPr>
          </w:pPr>
          <w:r w:rsidRPr="004A3237">
            <w:rPr>
              <w:rFonts w:ascii="Calibri" w:hAnsi="Calibri"/>
              <w:b/>
            </w:rPr>
            <w:t>C O N F I D E N T I A L</w:t>
          </w:r>
        </w:p>
        <w:p w14:paraId="20AE55CD" w14:textId="77777777" w:rsidR="0084293F" w:rsidRDefault="0084293F" w:rsidP="0084293F">
          <w:pPr>
            <w:spacing w:after="0" w:line="240" w:lineRule="auto"/>
            <w:rPr>
              <w:rFonts w:ascii="Calibri" w:hAnsi="Calibri"/>
            </w:rPr>
          </w:pPr>
        </w:p>
        <w:tbl>
          <w:tblPr>
            <w:tblStyle w:val="TableGrid"/>
            <w:tblW w:w="9325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shd w:val="clear" w:color="auto" w:fill="0078A9"/>
            <w:tblLook w:val="04A0" w:firstRow="1" w:lastRow="0" w:firstColumn="1" w:lastColumn="0" w:noHBand="0" w:noVBand="1"/>
          </w:tblPr>
          <w:tblGrid>
            <w:gridCol w:w="9325"/>
          </w:tblGrid>
          <w:tr w:rsidR="0084293F" w14:paraId="366661D6" w14:textId="77777777" w:rsidTr="008C2326">
            <w:trPr>
              <w:trHeight w:val="352"/>
            </w:trPr>
            <w:tc>
              <w:tcPr>
                <w:tcW w:w="9325" w:type="dxa"/>
                <w:shd w:val="clear" w:color="auto" w:fill="0078A9"/>
                <w:vAlign w:val="center"/>
              </w:tcPr>
              <w:p w14:paraId="5B1E59C3" w14:textId="45F1A6F9" w:rsidR="0084293F" w:rsidRDefault="008C2326" w:rsidP="003B7C64">
                <w:pPr>
                  <w:spacing w:after="0" w:line="240" w:lineRule="auto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  <w:color w:val="FFFFFF" w:themeColor="background1"/>
                  </w:rPr>
                  <w:t xml:space="preserve">Your </w:t>
                </w:r>
                <w:r w:rsidRPr="008C2326">
                  <w:rPr>
                    <w:rFonts w:ascii="Calibri" w:hAnsi="Calibri"/>
                    <w:color w:val="FFFFFF" w:themeColor="background1"/>
                  </w:rPr>
                  <w:t>Details</w:t>
                </w:r>
              </w:p>
            </w:tc>
          </w:tr>
        </w:tbl>
        <w:p w14:paraId="0256C230" w14:textId="757F8F32" w:rsidR="0084293F" w:rsidRPr="009E78D8" w:rsidRDefault="00BE31C8" w:rsidP="0084293F">
          <w:pPr>
            <w:spacing w:after="0" w:line="240" w:lineRule="auto"/>
            <w:rPr>
              <w:rFonts w:ascii="Calibri" w:hAnsi="Calibri"/>
            </w:rPr>
          </w:pPr>
        </w:p>
      </w:sdtContent>
    </w:sdt>
    <w:p w14:paraId="61EF48B7" w14:textId="34D8A2C7" w:rsidR="008C2326" w:rsidRPr="008C2326" w:rsidRDefault="00C03B33" w:rsidP="008C2326">
      <w:pPr>
        <w:pStyle w:val="paragraph"/>
        <w:textAlignment w:val="baseline"/>
        <w:rPr>
          <w:rFonts w:ascii="Calibri" w:eastAsiaTheme="majorEastAsia" w:hAnsi="Calibri" w:cs="Calibri"/>
          <w:sz w:val="20"/>
          <w:szCs w:val="20"/>
          <w:lang w:val="en-US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>Full name </w:t>
      </w: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tbl>
      <w:tblPr>
        <w:tblStyle w:val="TableGrid"/>
        <w:tblW w:w="9325" w:type="dxa"/>
        <w:tblBorders>
          <w:top w:val="single" w:sz="4" w:space="0" w:color="0078A9"/>
          <w:left w:val="single" w:sz="4" w:space="0" w:color="0078A9"/>
          <w:bottom w:val="single" w:sz="4" w:space="0" w:color="0078A9"/>
          <w:right w:val="single" w:sz="4" w:space="0" w:color="0078A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8C2326" w14:paraId="3A8D35C9" w14:textId="77777777" w:rsidTr="003B7C64">
        <w:trPr>
          <w:trHeight w:val="596"/>
        </w:trPr>
        <w:tc>
          <w:tcPr>
            <w:tcW w:w="9325" w:type="dxa"/>
            <w:shd w:val="clear" w:color="auto" w:fill="auto"/>
            <w:vAlign w:val="center"/>
          </w:tcPr>
          <w:p w14:paraId="33C57E5B" w14:textId="2595C231" w:rsidR="008C2326" w:rsidRDefault="008C2326" w:rsidP="008C2326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41048C5B" w14:textId="77777777" w:rsidR="00C03B33" w:rsidRPr="009E78D8" w:rsidRDefault="00C03B33" w:rsidP="00C03B33">
      <w:pPr>
        <w:pStyle w:val="paragraph"/>
        <w:textAlignment w:val="baseline"/>
        <w:rPr>
          <w:rFonts w:ascii="Calibri" w:hAnsi="Calibri" w:cs="Calibri"/>
          <w:sz w:val="20"/>
          <w:szCs w:val="20"/>
          <w:lang w:val="en-US"/>
        </w:rPr>
      </w:pPr>
    </w:p>
    <w:p w14:paraId="683D56F9" w14:textId="22330EC0" w:rsidR="008C2326" w:rsidRPr="008C2326" w:rsidRDefault="00C03B33" w:rsidP="008C2326">
      <w:pPr>
        <w:pStyle w:val="paragraph"/>
        <w:textAlignment w:val="baseline"/>
        <w:rPr>
          <w:rFonts w:ascii="Calibri" w:eastAsiaTheme="majorEastAsia" w:hAnsi="Calibri" w:cs="Calibri"/>
          <w:sz w:val="20"/>
          <w:szCs w:val="20"/>
          <w:lang w:val="en-US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>Telephone number </w:t>
      </w: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  <w:r w:rsidR="008C2326"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tbl>
      <w:tblPr>
        <w:tblStyle w:val="TableGrid"/>
        <w:tblW w:w="9325" w:type="dxa"/>
        <w:tblBorders>
          <w:top w:val="single" w:sz="4" w:space="0" w:color="0078A9"/>
          <w:left w:val="single" w:sz="4" w:space="0" w:color="0078A9"/>
          <w:bottom w:val="single" w:sz="4" w:space="0" w:color="0078A9"/>
          <w:right w:val="single" w:sz="4" w:space="0" w:color="0078A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8C2326" w14:paraId="398FF925" w14:textId="77777777" w:rsidTr="003B7C64">
        <w:trPr>
          <w:trHeight w:val="627"/>
        </w:trPr>
        <w:tc>
          <w:tcPr>
            <w:tcW w:w="9325" w:type="dxa"/>
            <w:shd w:val="clear" w:color="auto" w:fill="auto"/>
            <w:vAlign w:val="center"/>
          </w:tcPr>
          <w:p w14:paraId="143E6AB2" w14:textId="77777777" w:rsidR="008C2326" w:rsidRDefault="008C2326" w:rsidP="00054A27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3CD1107D" w14:textId="77777777" w:rsidR="00C03B33" w:rsidRPr="009E78D8" w:rsidRDefault="00C03B33" w:rsidP="00C03B33">
      <w:pPr>
        <w:pStyle w:val="paragraph"/>
        <w:textAlignment w:val="baseline"/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</w:pPr>
    </w:p>
    <w:p w14:paraId="2C2AB072" w14:textId="1BC99812" w:rsidR="008C2326" w:rsidRPr="008C2326" w:rsidRDefault="00C03B33" w:rsidP="008C2326">
      <w:pPr>
        <w:pStyle w:val="paragraph"/>
        <w:textAlignment w:val="baseline"/>
        <w:rPr>
          <w:rFonts w:ascii="Calibri" w:eastAsiaTheme="majorEastAsia" w:hAnsi="Calibri" w:cs="Calibri"/>
          <w:sz w:val="20"/>
          <w:szCs w:val="20"/>
          <w:lang w:val="en-US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>Email address </w:t>
      </w: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  <w:r w:rsidR="008C2326"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tbl>
      <w:tblPr>
        <w:tblStyle w:val="TableGrid"/>
        <w:tblW w:w="9325" w:type="dxa"/>
        <w:tblBorders>
          <w:top w:val="single" w:sz="4" w:space="0" w:color="0078A9"/>
          <w:left w:val="single" w:sz="4" w:space="0" w:color="0078A9"/>
          <w:bottom w:val="single" w:sz="4" w:space="0" w:color="0078A9"/>
          <w:right w:val="single" w:sz="4" w:space="0" w:color="0078A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8C2326" w14:paraId="677A3711" w14:textId="77777777" w:rsidTr="003B7C64">
        <w:trPr>
          <w:trHeight w:val="629"/>
        </w:trPr>
        <w:tc>
          <w:tcPr>
            <w:tcW w:w="9325" w:type="dxa"/>
            <w:shd w:val="clear" w:color="auto" w:fill="auto"/>
            <w:vAlign w:val="center"/>
          </w:tcPr>
          <w:p w14:paraId="7CBFDC7A" w14:textId="77777777" w:rsidR="008C2326" w:rsidRDefault="008C2326" w:rsidP="00054A27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2CB4B02B" w14:textId="77777777" w:rsidR="00C03B33" w:rsidRPr="009E78D8" w:rsidRDefault="00C03B33" w:rsidP="00C03B33">
      <w:pPr>
        <w:pStyle w:val="paragraph"/>
        <w:textAlignment w:val="baseline"/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</w:pPr>
    </w:p>
    <w:p w14:paraId="0EA404D9" w14:textId="488EA283" w:rsidR="008C2326" w:rsidRPr="008C2326" w:rsidRDefault="00C03B33" w:rsidP="008C2326">
      <w:pPr>
        <w:pStyle w:val="paragraph"/>
        <w:textAlignment w:val="baseline"/>
        <w:rPr>
          <w:rFonts w:ascii="Calibri" w:eastAsiaTheme="majorEastAsia" w:hAnsi="Calibri" w:cs="Calibri"/>
          <w:sz w:val="20"/>
          <w:szCs w:val="20"/>
          <w:lang w:val="en-US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>First line of your address </w:t>
      </w: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tbl>
      <w:tblPr>
        <w:tblStyle w:val="TableGrid"/>
        <w:tblW w:w="9325" w:type="dxa"/>
        <w:tblBorders>
          <w:top w:val="single" w:sz="4" w:space="0" w:color="0078A9"/>
          <w:left w:val="single" w:sz="4" w:space="0" w:color="0078A9"/>
          <w:bottom w:val="single" w:sz="4" w:space="0" w:color="0078A9"/>
          <w:right w:val="single" w:sz="4" w:space="0" w:color="0078A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8C2326" w14:paraId="4434D17D" w14:textId="77777777" w:rsidTr="003B7C64">
        <w:trPr>
          <w:trHeight w:val="630"/>
        </w:trPr>
        <w:tc>
          <w:tcPr>
            <w:tcW w:w="9325" w:type="dxa"/>
            <w:shd w:val="clear" w:color="auto" w:fill="auto"/>
            <w:vAlign w:val="center"/>
          </w:tcPr>
          <w:p w14:paraId="455AB73F" w14:textId="77777777" w:rsidR="008C2326" w:rsidRDefault="008C2326" w:rsidP="00054A27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1AFD52FA" w14:textId="77777777" w:rsidR="00C03B33" w:rsidRPr="009E78D8" w:rsidRDefault="00C03B33" w:rsidP="00C03B33">
      <w:pPr>
        <w:pStyle w:val="paragraph"/>
        <w:textAlignment w:val="baseline"/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</w:pPr>
    </w:p>
    <w:p w14:paraId="22FD4FA9" w14:textId="77777777" w:rsidR="008C2326" w:rsidRPr="008C2326" w:rsidRDefault="00C03B33" w:rsidP="008C2326">
      <w:pPr>
        <w:pStyle w:val="paragraph"/>
        <w:textAlignment w:val="baseline"/>
        <w:rPr>
          <w:rFonts w:ascii="Calibri" w:eastAsiaTheme="majorEastAsia" w:hAnsi="Calibri" w:cs="Calibri"/>
          <w:sz w:val="20"/>
          <w:szCs w:val="20"/>
          <w:lang w:val="en-US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>Postcode </w:t>
      </w: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  <w:r w:rsidR="008C2326"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tbl>
      <w:tblPr>
        <w:tblStyle w:val="TableGrid"/>
        <w:tblW w:w="9325" w:type="dxa"/>
        <w:tblBorders>
          <w:top w:val="single" w:sz="4" w:space="0" w:color="0078A9"/>
          <w:left w:val="single" w:sz="4" w:space="0" w:color="0078A9"/>
          <w:bottom w:val="single" w:sz="4" w:space="0" w:color="0078A9"/>
          <w:right w:val="single" w:sz="4" w:space="0" w:color="0078A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8C2326" w14:paraId="0EB2FCAA" w14:textId="77777777" w:rsidTr="003B7C64">
        <w:trPr>
          <w:trHeight w:val="632"/>
        </w:trPr>
        <w:tc>
          <w:tcPr>
            <w:tcW w:w="9325" w:type="dxa"/>
            <w:shd w:val="clear" w:color="auto" w:fill="auto"/>
            <w:vAlign w:val="center"/>
          </w:tcPr>
          <w:p w14:paraId="6AE5D897" w14:textId="77777777" w:rsidR="008C2326" w:rsidRDefault="008C2326" w:rsidP="00054A27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5569BD59" w14:textId="77777777" w:rsidR="00C03B33" w:rsidRPr="009E78D8" w:rsidRDefault="00C03B33" w:rsidP="00C03B33">
      <w:pPr>
        <w:pStyle w:val="paragraph"/>
        <w:textAlignment w:val="baseline"/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</w:pPr>
    </w:p>
    <w:p w14:paraId="66767452" w14:textId="77777777" w:rsidR="003B7C64" w:rsidRDefault="00C03B33" w:rsidP="00C03B33">
      <w:pPr>
        <w:pStyle w:val="paragraph"/>
        <w:textAlignment w:val="baseline"/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 xml:space="preserve">Do you have a spare room available for fostering? </w:t>
      </w:r>
    </w:p>
    <w:p w14:paraId="60885120" w14:textId="77777777" w:rsidR="003B7C64" w:rsidRDefault="003B7C64" w:rsidP="00C03B33">
      <w:pPr>
        <w:pStyle w:val="paragraph"/>
        <w:textAlignment w:val="baseline"/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</w:pPr>
    </w:p>
    <w:p w14:paraId="5491D0EE" w14:textId="49BC86B3" w:rsidR="003B7C64" w:rsidRDefault="008C2326" w:rsidP="00C03B33">
      <w:pPr>
        <w:pStyle w:val="paragraph"/>
        <w:textAlignment w:val="baseline"/>
        <w:rPr>
          <w:rStyle w:val="eop"/>
          <w:rFonts w:ascii="Calibri" w:eastAsiaTheme="majorEastAsia" w:hAnsi="Calibri" w:cs="Calibri"/>
          <w:sz w:val="20"/>
          <w:szCs w:val="20"/>
          <w:lang w:val="en-US"/>
        </w:rPr>
      </w:pPr>
      <w:r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 xml:space="preserve"> </w:t>
      </w:r>
      <w:r w:rsidR="003B7C64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="003B7C64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instrText xml:space="preserve"> FORMCHECKBOX </w:instrText>
      </w:r>
      <w:r w:rsidR="00BE31C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</w:r>
      <w:r w:rsidR="00BE31C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fldChar w:fldCharType="separate"/>
      </w:r>
      <w:r w:rsidR="003B7C64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fldChar w:fldCharType="end"/>
      </w:r>
      <w:bookmarkEnd w:id="1"/>
      <w:r w:rsidR="003B7C64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 xml:space="preserve"> </w:t>
      </w:r>
      <w:r w:rsidR="00C03B33" w:rsidRPr="009E78D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 xml:space="preserve">Yes / </w:t>
      </w:r>
      <w:r w:rsidR="003B7C64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2"/>
      <w:r w:rsidR="003B7C64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instrText xml:space="preserve"> FORMCHECKBOX </w:instrText>
      </w:r>
      <w:r w:rsidR="00BE31C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</w:r>
      <w:r w:rsidR="00BE31C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fldChar w:fldCharType="separate"/>
      </w:r>
      <w:r w:rsidR="003B7C64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fldChar w:fldCharType="end"/>
      </w:r>
      <w:bookmarkEnd w:id="2"/>
      <w:r w:rsidR="003B7C64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 xml:space="preserve"> </w:t>
      </w:r>
      <w:r w:rsidR="00C03B33" w:rsidRPr="009E78D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>No</w:t>
      </w:r>
      <w:r w:rsidR="00C03B33"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p w14:paraId="392349C8" w14:textId="1F88BDDD" w:rsidR="003B7C64" w:rsidRPr="003B7C64" w:rsidRDefault="003B7C64" w:rsidP="003B7C64">
      <w:pPr>
        <w:spacing w:after="0" w:line="240" w:lineRule="auto"/>
        <w:rPr>
          <w:rStyle w:val="eop"/>
          <w:rFonts w:ascii="Calibri" w:hAnsi="Calibri"/>
          <w:b/>
          <w:sz w:val="28"/>
          <w:szCs w:val="36"/>
        </w:rPr>
      </w:pPr>
    </w:p>
    <w:p w14:paraId="32D2D312" w14:textId="77777777" w:rsidR="003B7C64" w:rsidRDefault="003B7C64" w:rsidP="00C03B33">
      <w:pPr>
        <w:pStyle w:val="paragraph"/>
        <w:textAlignment w:val="baseline"/>
        <w:rPr>
          <w:rStyle w:val="eop"/>
          <w:rFonts w:ascii="Calibri" w:eastAsiaTheme="majorEastAsia" w:hAnsi="Calibri" w:cs="Calibri"/>
          <w:sz w:val="20"/>
          <w:szCs w:val="20"/>
          <w:lang w:val="en-US"/>
        </w:rPr>
      </w:pPr>
    </w:p>
    <w:tbl>
      <w:tblPr>
        <w:tblStyle w:val="TableGrid"/>
        <w:tblW w:w="93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78A9"/>
        <w:tblLook w:val="04A0" w:firstRow="1" w:lastRow="0" w:firstColumn="1" w:lastColumn="0" w:noHBand="0" w:noVBand="1"/>
      </w:tblPr>
      <w:tblGrid>
        <w:gridCol w:w="9325"/>
      </w:tblGrid>
      <w:tr w:rsidR="003B7C64" w14:paraId="50B52F44" w14:textId="77777777" w:rsidTr="00054A27">
        <w:trPr>
          <w:trHeight w:val="352"/>
        </w:trPr>
        <w:tc>
          <w:tcPr>
            <w:tcW w:w="9325" w:type="dxa"/>
            <w:shd w:val="clear" w:color="auto" w:fill="0078A9"/>
            <w:vAlign w:val="center"/>
          </w:tcPr>
          <w:p w14:paraId="06785082" w14:textId="1CD121E8" w:rsidR="003B7C64" w:rsidRDefault="003B7C64" w:rsidP="003B7C64">
            <w:pPr>
              <w:spacing w:after="0" w:line="240" w:lineRule="auto"/>
              <w:rPr>
                <w:rFonts w:ascii="Calibri" w:hAnsi="Calibri"/>
              </w:rPr>
            </w:pPr>
            <w:r w:rsidRPr="003B7C64">
              <w:rPr>
                <w:rFonts w:ascii="Calibri" w:hAnsi="Calibri"/>
                <w:color w:val="FFFFFF" w:themeColor="background1"/>
              </w:rPr>
              <w:t xml:space="preserve">Is this a joint enquiry? (If yes please give details of your partner </w:t>
            </w:r>
            <w:proofErr w:type="gramStart"/>
            <w:r w:rsidRPr="003B7C64">
              <w:rPr>
                <w:rFonts w:ascii="Calibri" w:hAnsi="Calibri"/>
                <w:color w:val="FFFFFF" w:themeColor="background1"/>
              </w:rPr>
              <w:t xml:space="preserve">below)   </w:t>
            </w:r>
            <w:proofErr w:type="gramEnd"/>
          </w:p>
        </w:tc>
      </w:tr>
    </w:tbl>
    <w:p w14:paraId="5C2DA4F9" w14:textId="77777777" w:rsidR="00C03B33" w:rsidRPr="009E78D8" w:rsidRDefault="00C03B33" w:rsidP="00C03B33">
      <w:pPr>
        <w:pStyle w:val="paragraph"/>
        <w:textAlignment w:val="baseline"/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</w:pPr>
    </w:p>
    <w:p w14:paraId="132DE700" w14:textId="77777777" w:rsidR="003B7C64" w:rsidRPr="008C2326" w:rsidRDefault="00C03B33" w:rsidP="003B7C64">
      <w:pPr>
        <w:pStyle w:val="paragraph"/>
        <w:textAlignment w:val="baseline"/>
        <w:rPr>
          <w:rFonts w:ascii="Calibri" w:eastAsiaTheme="majorEastAsia" w:hAnsi="Calibri" w:cs="Calibri"/>
          <w:sz w:val="20"/>
          <w:szCs w:val="20"/>
          <w:lang w:val="en-US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>Full Name</w:t>
      </w: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tbl>
      <w:tblPr>
        <w:tblStyle w:val="TableGrid"/>
        <w:tblW w:w="9325" w:type="dxa"/>
        <w:tblBorders>
          <w:top w:val="single" w:sz="4" w:space="0" w:color="0078A9"/>
          <w:left w:val="single" w:sz="4" w:space="0" w:color="0078A9"/>
          <w:bottom w:val="single" w:sz="4" w:space="0" w:color="0078A9"/>
          <w:right w:val="single" w:sz="4" w:space="0" w:color="0078A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3B7C64" w14:paraId="20B7B3E5" w14:textId="77777777" w:rsidTr="003B7C64">
        <w:trPr>
          <w:trHeight w:val="658"/>
        </w:trPr>
        <w:tc>
          <w:tcPr>
            <w:tcW w:w="9325" w:type="dxa"/>
            <w:shd w:val="clear" w:color="auto" w:fill="auto"/>
            <w:vAlign w:val="center"/>
          </w:tcPr>
          <w:p w14:paraId="6303B806" w14:textId="77777777" w:rsidR="003B7C64" w:rsidRDefault="003B7C64" w:rsidP="00054A27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371C6C0C" w14:textId="57DEA35C" w:rsidR="00C03B33" w:rsidRPr="009E78D8" w:rsidRDefault="00C03B33" w:rsidP="00C03B33">
      <w:pPr>
        <w:pStyle w:val="paragraph"/>
        <w:textAlignment w:val="baseline"/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</w:pPr>
    </w:p>
    <w:p w14:paraId="3B8AA721" w14:textId="77777777" w:rsidR="003B7C64" w:rsidRPr="008C2326" w:rsidRDefault="00C03B33" w:rsidP="003B7C64">
      <w:pPr>
        <w:pStyle w:val="paragraph"/>
        <w:textAlignment w:val="baseline"/>
        <w:rPr>
          <w:rFonts w:ascii="Calibri" w:eastAsiaTheme="majorEastAsia" w:hAnsi="Calibri" w:cs="Calibri"/>
          <w:sz w:val="20"/>
          <w:szCs w:val="20"/>
          <w:lang w:val="en-US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>Do they live at the same address as you?</w:t>
      </w: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tbl>
      <w:tblPr>
        <w:tblStyle w:val="TableGrid"/>
        <w:tblW w:w="9325" w:type="dxa"/>
        <w:tblBorders>
          <w:top w:val="single" w:sz="4" w:space="0" w:color="0078A9"/>
          <w:left w:val="single" w:sz="4" w:space="0" w:color="0078A9"/>
          <w:bottom w:val="single" w:sz="4" w:space="0" w:color="0078A9"/>
          <w:right w:val="single" w:sz="4" w:space="0" w:color="0078A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3B7C64" w14:paraId="47F696D4" w14:textId="77777777" w:rsidTr="003B7C64">
        <w:trPr>
          <w:trHeight w:val="605"/>
        </w:trPr>
        <w:tc>
          <w:tcPr>
            <w:tcW w:w="9325" w:type="dxa"/>
            <w:shd w:val="clear" w:color="auto" w:fill="auto"/>
            <w:vAlign w:val="center"/>
          </w:tcPr>
          <w:p w14:paraId="513A630C" w14:textId="77777777" w:rsidR="003B7C64" w:rsidRDefault="003B7C64" w:rsidP="00054A27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51CE5049" w14:textId="54437920" w:rsidR="00C03B33" w:rsidRPr="009E78D8" w:rsidRDefault="00C03B33" w:rsidP="00C03B33">
      <w:pPr>
        <w:pStyle w:val="paragraph"/>
        <w:textAlignment w:val="baseline"/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</w:pPr>
    </w:p>
    <w:p w14:paraId="371E0937" w14:textId="13307837" w:rsidR="00C03B33" w:rsidRDefault="00C03B33" w:rsidP="00C03B33">
      <w:pPr>
        <w:pStyle w:val="paragraph"/>
        <w:textAlignment w:val="baseline"/>
        <w:rPr>
          <w:rStyle w:val="eop"/>
          <w:rFonts w:ascii="Calibri" w:eastAsiaTheme="majorEastAsia" w:hAnsi="Calibri" w:cs="Calibri"/>
          <w:sz w:val="20"/>
          <w:szCs w:val="20"/>
          <w:lang w:val="en-US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>Do you have children living at home? (If yes please provide their ages)</w:t>
      </w: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p w14:paraId="6E62A7F8" w14:textId="77777777" w:rsidR="003B7C64" w:rsidRPr="008C2326" w:rsidRDefault="003B7C64" w:rsidP="003B7C64">
      <w:pPr>
        <w:pStyle w:val="paragraph"/>
        <w:textAlignment w:val="baseline"/>
        <w:rPr>
          <w:rFonts w:ascii="Calibri" w:eastAsiaTheme="majorEastAsia" w:hAnsi="Calibri" w:cs="Calibri"/>
          <w:sz w:val="20"/>
          <w:szCs w:val="20"/>
          <w:lang w:val="en-US"/>
        </w:rPr>
      </w:pPr>
    </w:p>
    <w:tbl>
      <w:tblPr>
        <w:tblStyle w:val="TableGrid"/>
        <w:tblW w:w="9325" w:type="dxa"/>
        <w:tblBorders>
          <w:top w:val="single" w:sz="4" w:space="0" w:color="0078A9"/>
          <w:left w:val="single" w:sz="4" w:space="0" w:color="0078A9"/>
          <w:bottom w:val="single" w:sz="4" w:space="0" w:color="0078A9"/>
          <w:right w:val="single" w:sz="4" w:space="0" w:color="0078A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3B7C64" w14:paraId="043D052D" w14:textId="77777777" w:rsidTr="003B7C64">
        <w:trPr>
          <w:trHeight w:val="680"/>
        </w:trPr>
        <w:tc>
          <w:tcPr>
            <w:tcW w:w="9325" w:type="dxa"/>
            <w:shd w:val="clear" w:color="auto" w:fill="auto"/>
            <w:vAlign w:val="center"/>
          </w:tcPr>
          <w:p w14:paraId="59D2BA2C" w14:textId="609E053B" w:rsidR="00D925AA" w:rsidRDefault="00D925AA" w:rsidP="00054A27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165453D5" w14:textId="77777777" w:rsidR="00C03B33" w:rsidRPr="009E78D8" w:rsidRDefault="00C03B33" w:rsidP="00C03B33">
      <w:pPr>
        <w:pStyle w:val="paragraph"/>
        <w:textAlignment w:val="baseline"/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</w:pPr>
    </w:p>
    <w:p w14:paraId="174D695A" w14:textId="77777777" w:rsidR="003B7C64" w:rsidRDefault="003B7C64" w:rsidP="003B7C64">
      <w:pPr>
        <w:spacing w:after="0" w:line="240" w:lineRule="auto"/>
        <w:rPr>
          <w:rStyle w:val="eop"/>
          <w:rFonts w:ascii="Calibri" w:eastAsiaTheme="majorEastAsia" w:hAnsi="Calibri"/>
          <w:sz w:val="20"/>
          <w:szCs w:val="20"/>
          <w:lang w:val="en-US" w:eastAsia="en-GB"/>
        </w:rPr>
      </w:pPr>
    </w:p>
    <w:p w14:paraId="0FCF58FF" w14:textId="77777777" w:rsidR="003B7C64" w:rsidRDefault="003B7C64" w:rsidP="003B7C64">
      <w:pPr>
        <w:pStyle w:val="paragraph"/>
        <w:textAlignment w:val="baseline"/>
        <w:rPr>
          <w:rStyle w:val="eop"/>
          <w:rFonts w:ascii="Calibri" w:eastAsiaTheme="majorEastAsia" w:hAnsi="Calibri" w:cs="Calibri"/>
          <w:sz w:val="20"/>
          <w:szCs w:val="20"/>
          <w:lang w:val="en-US"/>
        </w:rPr>
      </w:pPr>
      <w:r w:rsidRPr="004A3237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2172F8" wp14:editId="0144616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953060" cy="581891"/>
                <wp:effectExtent l="0" t="0" r="3175" b="0"/>
                <wp:wrapNone/>
                <wp:docPr id="67" name="Rectangle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953060" cy="581891"/>
                        </a:xfrm>
                        <a:prstGeom prst="rect">
                          <a:avLst/>
                        </a:prstGeom>
                        <a:blipFill dpi="0"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m3d="http://schemas.microsoft.com/office/drawing/2017/model3d" xmlns:w16cid="http://schemas.microsoft.com/office/word/2016/wordml/cid">
            <w:pict>
              <v:rect w14:anchorId="6A89BB36" id="Rectangle 67" o:spid="_x0000_s1026" style="position:absolute;margin-left:0;margin-top:0;width:153.8pt;height:4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" stroked="f" strokeweight="1pt">
                <v:fill r:id="rId8" o:title="" recolor="t" rotate="t" type="frame"/>
                <o:lock v:ext="edit" aspectratio="t"/>
              </v:rect>
            </w:pict>
          </mc:Fallback>
        </mc:AlternateContent>
      </w:r>
    </w:p>
    <w:p w14:paraId="2095E410" w14:textId="77777777" w:rsidR="003B7C64" w:rsidRDefault="003B7C64" w:rsidP="003B7C64">
      <w:pPr>
        <w:pStyle w:val="paragraph"/>
        <w:textAlignment w:val="baseline"/>
        <w:rPr>
          <w:rStyle w:val="eop"/>
          <w:rFonts w:ascii="Calibri" w:eastAsiaTheme="majorEastAsia" w:hAnsi="Calibri" w:cs="Calibri"/>
          <w:sz w:val="20"/>
          <w:szCs w:val="20"/>
          <w:lang w:val="en-US"/>
        </w:rPr>
      </w:pPr>
    </w:p>
    <w:p w14:paraId="315B00D9" w14:textId="77777777" w:rsidR="003B7C64" w:rsidRDefault="003B7C64" w:rsidP="003B7C64">
      <w:pPr>
        <w:pStyle w:val="paragraph"/>
        <w:textAlignment w:val="baseline"/>
        <w:rPr>
          <w:rStyle w:val="eop"/>
          <w:rFonts w:eastAsiaTheme="majorEastAsia"/>
        </w:rPr>
      </w:pPr>
    </w:p>
    <w:p w14:paraId="0B3C3FCE" w14:textId="77777777" w:rsidR="003B7C64" w:rsidRDefault="003B7C64" w:rsidP="003B7C64">
      <w:pPr>
        <w:pStyle w:val="paragraph"/>
        <w:textAlignment w:val="baseline"/>
        <w:rPr>
          <w:rStyle w:val="eop"/>
          <w:rFonts w:eastAsiaTheme="majorEastAsia"/>
        </w:rPr>
      </w:pPr>
    </w:p>
    <w:p w14:paraId="21687371" w14:textId="77777777" w:rsidR="003B7C64" w:rsidRPr="003B7C64" w:rsidRDefault="003B7C64" w:rsidP="003B7C64">
      <w:pPr>
        <w:pStyle w:val="Heading1"/>
        <w:spacing w:before="120" w:after="0" w:line="240" w:lineRule="auto"/>
        <w:rPr>
          <w:rFonts w:ascii="Calibri" w:hAnsi="Calibri" w:cs="Calibri"/>
          <w:b w:val="0"/>
          <w:sz w:val="28"/>
          <w:szCs w:val="36"/>
        </w:rPr>
      </w:pPr>
      <w:r w:rsidRPr="003B7C64">
        <w:rPr>
          <w:rFonts w:ascii="Calibri" w:hAnsi="Calibri" w:cs="Calibri"/>
          <w:b w:val="0"/>
          <w:sz w:val="28"/>
          <w:szCs w:val="36"/>
        </w:rPr>
        <w:t xml:space="preserve">APPLICATION FOR EMPLOYMENT </w:t>
      </w:r>
      <w:r w:rsidRPr="003B7C64">
        <w:rPr>
          <w:rFonts w:ascii="Calibri" w:hAnsi="Calibri" w:cs="Calibri"/>
          <w:b w:val="0"/>
          <w:i/>
          <w:sz w:val="28"/>
          <w:szCs w:val="36"/>
        </w:rPr>
        <w:t>(Continued)</w:t>
      </w:r>
    </w:p>
    <w:p w14:paraId="7B9AD2DE" w14:textId="77777777" w:rsidR="003B7C64" w:rsidRDefault="003B7C64" w:rsidP="003B7C64">
      <w:pPr>
        <w:pStyle w:val="paragraph"/>
        <w:textAlignment w:val="baseline"/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</w:pPr>
    </w:p>
    <w:p w14:paraId="5F42E33C" w14:textId="77777777" w:rsidR="003B7C64" w:rsidRDefault="003B7C64" w:rsidP="003B7C64">
      <w:pPr>
        <w:pStyle w:val="paragraph"/>
        <w:textAlignment w:val="baseline"/>
        <w:rPr>
          <w:rStyle w:val="normaltextrun1"/>
          <w:rFonts w:eastAsiaTheme="majorEastAsia"/>
          <w:lang w:val="en"/>
        </w:rPr>
      </w:pPr>
    </w:p>
    <w:p w14:paraId="6FEFC692" w14:textId="7D988568" w:rsidR="003B7C64" w:rsidRPr="008C2326" w:rsidRDefault="00C03B33" w:rsidP="003B7C64">
      <w:pPr>
        <w:pStyle w:val="paragraph"/>
        <w:textAlignment w:val="baseline"/>
        <w:rPr>
          <w:rFonts w:ascii="Calibri" w:eastAsiaTheme="majorEastAsia" w:hAnsi="Calibri" w:cs="Calibri"/>
          <w:sz w:val="20"/>
          <w:szCs w:val="20"/>
          <w:lang w:val="en-US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>Is there anybody else living in the household, that you have caring responsibilities for? (If yes please provide details of their age and relationship to you)</w:t>
      </w: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tbl>
      <w:tblPr>
        <w:tblStyle w:val="TableGrid"/>
        <w:tblW w:w="9325" w:type="dxa"/>
        <w:tblBorders>
          <w:top w:val="single" w:sz="4" w:space="0" w:color="0078A9"/>
          <w:left w:val="single" w:sz="4" w:space="0" w:color="0078A9"/>
          <w:bottom w:val="single" w:sz="4" w:space="0" w:color="0078A9"/>
          <w:right w:val="single" w:sz="4" w:space="0" w:color="0078A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3B7C64" w14:paraId="45DD77C0" w14:textId="77777777" w:rsidTr="00054A27">
        <w:trPr>
          <w:trHeight w:val="352"/>
        </w:trPr>
        <w:tc>
          <w:tcPr>
            <w:tcW w:w="9325" w:type="dxa"/>
            <w:shd w:val="clear" w:color="auto" w:fill="auto"/>
            <w:vAlign w:val="center"/>
          </w:tcPr>
          <w:p w14:paraId="0B889E76" w14:textId="77777777" w:rsidR="003B7C64" w:rsidRDefault="003B7C64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5CA1CA5F" w14:textId="0C0734FE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5044D4E0" w14:textId="77777777" w:rsidR="00C03B33" w:rsidRPr="009E78D8" w:rsidRDefault="00C03B33" w:rsidP="00C03B33">
      <w:pPr>
        <w:pStyle w:val="paragraph"/>
        <w:textAlignment w:val="baseline"/>
        <w:rPr>
          <w:rFonts w:ascii="Calibri" w:hAnsi="Calibri" w:cs="Calibri"/>
          <w:sz w:val="20"/>
          <w:szCs w:val="20"/>
          <w:lang w:val="en-US"/>
        </w:rPr>
      </w:pPr>
    </w:p>
    <w:p w14:paraId="4D852E69" w14:textId="5658E7CC" w:rsidR="003B7C64" w:rsidRPr="008C2326" w:rsidRDefault="00C03B33" w:rsidP="003B7C64">
      <w:pPr>
        <w:pStyle w:val="paragraph"/>
        <w:textAlignment w:val="baseline"/>
        <w:rPr>
          <w:rFonts w:ascii="Calibri" w:eastAsiaTheme="majorEastAsia" w:hAnsi="Calibri" w:cs="Calibri"/>
          <w:sz w:val="20"/>
          <w:szCs w:val="20"/>
          <w:lang w:val="en-US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</w:rPr>
        <w:t>Are you currently working? If yes, please provide a brief description.</w:t>
      </w:r>
      <w:r w:rsidR="003B7C64" w:rsidRPr="003B7C64">
        <w:rPr>
          <w:rFonts w:ascii="Calibri" w:eastAsiaTheme="majorEastAsia" w:hAnsi="Calibri" w:cs="Calibri"/>
          <w:sz w:val="20"/>
          <w:szCs w:val="20"/>
          <w:lang w:val="en-US"/>
        </w:rPr>
        <w:t xml:space="preserve"> </w:t>
      </w:r>
    </w:p>
    <w:tbl>
      <w:tblPr>
        <w:tblStyle w:val="TableGrid"/>
        <w:tblW w:w="9325" w:type="dxa"/>
        <w:tblBorders>
          <w:top w:val="single" w:sz="4" w:space="0" w:color="0078A9"/>
          <w:left w:val="single" w:sz="4" w:space="0" w:color="0078A9"/>
          <w:bottom w:val="single" w:sz="4" w:space="0" w:color="0078A9"/>
          <w:right w:val="single" w:sz="4" w:space="0" w:color="0078A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3B7C64" w14:paraId="38C90B39" w14:textId="77777777" w:rsidTr="00054A27">
        <w:trPr>
          <w:trHeight w:val="352"/>
        </w:trPr>
        <w:tc>
          <w:tcPr>
            <w:tcW w:w="9325" w:type="dxa"/>
            <w:shd w:val="clear" w:color="auto" w:fill="auto"/>
            <w:vAlign w:val="center"/>
          </w:tcPr>
          <w:p w14:paraId="461DB82E" w14:textId="77777777" w:rsidR="003B7C64" w:rsidRDefault="003B7C64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287B30B2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095263BD" w14:textId="7D2FA934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7232ACB2" w14:textId="2BC16B68" w:rsidR="00C03B33" w:rsidRPr="003B7C64" w:rsidRDefault="00C03B33" w:rsidP="00C03B33">
      <w:pPr>
        <w:pStyle w:val="paragraph"/>
        <w:textAlignment w:val="baseline"/>
        <w:rPr>
          <w:rStyle w:val="normaltextrun1"/>
          <w:rFonts w:ascii="Calibri" w:hAnsi="Calibri" w:cs="Calibri"/>
          <w:sz w:val="20"/>
          <w:szCs w:val="20"/>
          <w:lang w:val="en-US"/>
        </w:rPr>
      </w:pP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p w14:paraId="364236A5" w14:textId="77777777" w:rsidR="003B7C64" w:rsidRPr="008C2326" w:rsidRDefault="00C03B33" w:rsidP="003B7C64">
      <w:pPr>
        <w:pStyle w:val="paragraph"/>
        <w:textAlignment w:val="baseline"/>
        <w:rPr>
          <w:rFonts w:ascii="Calibri" w:eastAsiaTheme="majorEastAsia" w:hAnsi="Calibri" w:cs="Calibri"/>
          <w:sz w:val="20"/>
          <w:szCs w:val="20"/>
          <w:lang w:val="en-US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</w:rPr>
        <w:t>Briefly outline any relevant experience of working with children.</w:t>
      </w: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tbl>
      <w:tblPr>
        <w:tblStyle w:val="TableGrid"/>
        <w:tblW w:w="9325" w:type="dxa"/>
        <w:tblBorders>
          <w:top w:val="single" w:sz="4" w:space="0" w:color="0078A9"/>
          <w:left w:val="single" w:sz="4" w:space="0" w:color="0078A9"/>
          <w:bottom w:val="single" w:sz="4" w:space="0" w:color="0078A9"/>
          <w:right w:val="single" w:sz="4" w:space="0" w:color="0078A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3B7C64" w14:paraId="4F8C4DB3" w14:textId="77777777" w:rsidTr="00D925AA">
        <w:trPr>
          <w:trHeight w:val="1850"/>
        </w:trPr>
        <w:tc>
          <w:tcPr>
            <w:tcW w:w="9325" w:type="dxa"/>
            <w:shd w:val="clear" w:color="auto" w:fill="auto"/>
          </w:tcPr>
          <w:p w14:paraId="41798549" w14:textId="77777777" w:rsidR="003B7C64" w:rsidRDefault="003B7C64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547AF3EC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0BA694BB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13B09CB2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0F1FFF9D" w14:textId="08FC2CD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4D50EEEC" w14:textId="34EAC421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2D72EB26" w14:textId="2CB3DD62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0B40C482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253724D2" w14:textId="7978173A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1D182952" w14:textId="77777777" w:rsidR="00C03B33" w:rsidRPr="009E78D8" w:rsidRDefault="00C03B33" w:rsidP="00C03B33">
      <w:pPr>
        <w:pStyle w:val="paragraph"/>
        <w:textAlignment w:val="baseline"/>
        <w:rPr>
          <w:rFonts w:ascii="Calibri" w:hAnsi="Calibri" w:cs="Calibri"/>
          <w:sz w:val="20"/>
          <w:szCs w:val="20"/>
          <w:lang w:val="en-US"/>
        </w:rPr>
      </w:pPr>
    </w:p>
    <w:p w14:paraId="404AFC64" w14:textId="77777777" w:rsidR="003B7C64" w:rsidRPr="008C2326" w:rsidRDefault="00C03B33" w:rsidP="003B7C64">
      <w:pPr>
        <w:pStyle w:val="paragraph"/>
        <w:textAlignment w:val="baseline"/>
        <w:rPr>
          <w:rFonts w:ascii="Calibri" w:eastAsiaTheme="majorEastAsia" w:hAnsi="Calibri" w:cs="Calibri"/>
          <w:sz w:val="20"/>
          <w:szCs w:val="20"/>
          <w:lang w:val="en-US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  <w:lang w:val="en"/>
        </w:rPr>
        <w:t>Please provide a brief description about your interest in fostering.</w:t>
      </w: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tbl>
      <w:tblPr>
        <w:tblStyle w:val="TableGrid"/>
        <w:tblW w:w="9325" w:type="dxa"/>
        <w:tblBorders>
          <w:top w:val="single" w:sz="4" w:space="0" w:color="0078A9"/>
          <w:left w:val="single" w:sz="4" w:space="0" w:color="0078A9"/>
          <w:bottom w:val="single" w:sz="4" w:space="0" w:color="0078A9"/>
          <w:right w:val="single" w:sz="4" w:space="0" w:color="0078A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3B7C64" w14:paraId="71641757" w14:textId="77777777" w:rsidTr="00D925AA">
        <w:trPr>
          <w:trHeight w:val="2100"/>
        </w:trPr>
        <w:tc>
          <w:tcPr>
            <w:tcW w:w="9325" w:type="dxa"/>
            <w:shd w:val="clear" w:color="auto" w:fill="auto"/>
          </w:tcPr>
          <w:p w14:paraId="18D1B60F" w14:textId="77777777" w:rsidR="003B7C64" w:rsidRDefault="003B7C64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4098F0E4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2864C6CB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3AAF3276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36D09C76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6D8B5F41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16339B8B" w14:textId="54E2ED13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20ADD9FB" w14:textId="48903120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5EB96247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17C1659E" w14:textId="16D22073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656BAA08" w14:textId="77777777" w:rsidR="00C03B33" w:rsidRPr="009E78D8" w:rsidRDefault="00C03B33" w:rsidP="00C03B33">
      <w:pPr>
        <w:pStyle w:val="paragraph"/>
        <w:textAlignment w:val="baseline"/>
        <w:rPr>
          <w:rStyle w:val="normaltextrun1"/>
          <w:rFonts w:ascii="Calibri" w:eastAsiaTheme="majorEastAsia" w:hAnsi="Calibri" w:cs="Calibri"/>
          <w:sz w:val="20"/>
          <w:szCs w:val="20"/>
        </w:rPr>
      </w:pPr>
    </w:p>
    <w:p w14:paraId="022EC612" w14:textId="5F8FD332" w:rsidR="003B7C64" w:rsidRPr="008C2326" w:rsidRDefault="00C03B33" w:rsidP="003B7C64">
      <w:pPr>
        <w:pStyle w:val="paragraph"/>
        <w:textAlignment w:val="baseline"/>
        <w:rPr>
          <w:rFonts w:ascii="Calibri" w:eastAsiaTheme="majorEastAsia" w:hAnsi="Calibri" w:cs="Calibri"/>
          <w:sz w:val="20"/>
          <w:szCs w:val="20"/>
          <w:lang w:val="en-US"/>
        </w:rPr>
      </w:pPr>
      <w:r w:rsidRPr="009E78D8">
        <w:rPr>
          <w:rStyle w:val="normaltextrun1"/>
          <w:rFonts w:ascii="Calibri" w:eastAsiaTheme="majorEastAsia" w:hAnsi="Calibri" w:cs="Calibri"/>
          <w:sz w:val="20"/>
          <w:szCs w:val="20"/>
        </w:rPr>
        <w:t xml:space="preserve">Do you have any other commitments that may impact on your ability to foster? </w:t>
      </w:r>
      <w:r w:rsidR="003B7C64">
        <w:rPr>
          <w:rStyle w:val="normaltextrun1"/>
          <w:rFonts w:ascii="Calibri" w:eastAsiaTheme="majorEastAsia" w:hAnsi="Calibri" w:cs="Calibri"/>
          <w:sz w:val="20"/>
          <w:szCs w:val="20"/>
        </w:rPr>
        <w:br/>
      </w:r>
      <w:r w:rsidRPr="009E78D8">
        <w:rPr>
          <w:rStyle w:val="normaltextrun1"/>
          <w:rFonts w:ascii="Calibri" w:eastAsiaTheme="majorEastAsia" w:hAnsi="Calibri" w:cs="Calibri"/>
          <w:sz w:val="20"/>
          <w:szCs w:val="20"/>
        </w:rPr>
        <w:t>(If yes please provide a brief outline)</w:t>
      </w:r>
      <w:r w:rsidR="003B7C64" w:rsidRPr="003B7C64">
        <w:rPr>
          <w:rFonts w:ascii="Calibri" w:eastAsiaTheme="majorEastAsia" w:hAnsi="Calibri" w:cs="Calibri"/>
          <w:sz w:val="20"/>
          <w:szCs w:val="20"/>
          <w:lang w:val="en-US"/>
        </w:rPr>
        <w:t xml:space="preserve"> </w:t>
      </w:r>
    </w:p>
    <w:tbl>
      <w:tblPr>
        <w:tblStyle w:val="TableGrid"/>
        <w:tblW w:w="9325" w:type="dxa"/>
        <w:tblBorders>
          <w:top w:val="single" w:sz="4" w:space="0" w:color="0078A9"/>
          <w:left w:val="single" w:sz="4" w:space="0" w:color="0078A9"/>
          <w:bottom w:val="single" w:sz="4" w:space="0" w:color="0078A9"/>
          <w:right w:val="single" w:sz="4" w:space="0" w:color="0078A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5"/>
      </w:tblGrid>
      <w:tr w:rsidR="003B7C64" w14:paraId="303B3FF1" w14:textId="77777777" w:rsidTr="00D5622F">
        <w:trPr>
          <w:trHeight w:val="2225"/>
        </w:trPr>
        <w:tc>
          <w:tcPr>
            <w:tcW w:w="9325" w:type="dxa"/>
            <w:shd w:val="clear" w:color="auto" w:fill="auto"/>
          </w:tcPr>
          <w:p w14:paraId="1F3D44EF" w14:textId="77777777" w:rsidR="003B7C64" w:rsidRDefault="003B7C64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32AF1952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63C4C88D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58289619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7F352F79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48340B0A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6427B8E0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1F39EB5E" w14:textId="77777777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  <w:p w14:paraId="57714A46" w14:textId="62EC5306" w:rsidR="00D5622F" w:rsidRDefault="00D5622F" w:rsidP="00054A27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6E66D33D" w14:textId="77777777" w:rsidR="00C03B33" w:rsidRPr="009E78D8" w:rsidRDefault="00C03B33" w:rsidP="00C03B33">
      <w:pPr>
        <w:pStyle w:val="paragraph"/>
        <w:textAlignment w:val="baseline"/>
        <w:rPr>
          <w:rFonts w:ascii="Calibri" w:hAnsi="Calibri" w:cs="Calibri"/>
          <w:sz w:val="20"/>
          <w:szCs w:val="20"/>
          <w:lang w:val="en-US"/>
        </w:rPr>
      </w:pP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lastRenderedPageBreak/>
        <w:t> </w:t>
      </w:r>
    </w:p>
    <w:p w14:paraId="79C2BF4C" w14:textId="77777777" w:rsidR="00C03B33" w:rsidRPr="009E78D8" w:rsidRDefault="00C03B33" w:rsidP="00C03B33">
      <w:pPr>
        <w:pStyle w:val="paragraph"/>
        <w:ind w:left="720"/>
        <w:textAlignment w:val="baseline"/>
        <w:rPr>
          <w:rFonts w:ascii="Calibri" w:hAnsi="Calibri" w:cs="Calibri"/>
          <w:sz w:val="20"/>
          <w:szCs w:val="20"/>
          <w:lang w:val="en-US"/>
        </w:rPr>
      </w:pPr>
      <w:r w:rsidRPr="009E78D8">
        <w:rPr>
          <w:rStyle w:val="eop"/>
          <w:rFonts w:ascii="Calibri" w:eastAsiaTheme="majorEastAsia" w:hAnsi="Calibri" w:cs="Calibri"/>
          <w:sz w:val="20"/>
          <w:szCs w:val="20"/>
          <w:lang w:val="en-US"/>
        </w:rPr>
        <w:t> </w:t>
      </w:r>
    </w:p>
    <w:p w14:paraId="3F31B56E" w14:textId="77777777" w:rsidR="00C03B33" w:rsidRDefault="00C03B33" w:rsidP="00C03B33">
      <w:pPr>
        <w:pStyle w:val="paragraph"/>
        <w:textAlignment w:val="baseline"/>
        <w:rPr>
          <w:lang w:val="en-US"/>
        </w:rPr>
      </w:pPr>
      <w:r>
        <w:rPr>
          <w:rStyle w:val="eop"/>
          <w:rFonts w:ascii="Arial" w:eastAsiaTheme="majorEastAsia" w:hAnsi="Arial" w:cs="Arial"/>
          <w:lang w:val="en-US"/>
        </w:rPr>
        <w:t> </w:t>
      </w:r>
    </w:p>
    <w:p w14:paraId="710A094F" w14:textId="77777777" w:rsidR="00C03B33" w:rsidRDefault="00C03B33" w:rsidP="00C03B33">
      <w:pPr>
        <w:pStyle w:val="paragraph"/>
        <w:textAlignment w:val="baseline"/>
        <w:rPr>
          <w:lang w:val="en-US"/>
        </w:rPr>
      </w:pPr>
      <w:r>
        <w:rPr>
          <w:rStyle w:val="eop"/>
          <w:rFonts w:ascii="Arial" w:eastAsiaTheme="majorEastAsia" w:hAnsi="Arial" w:cs="Arial"/>
          <w:lang w:val="en-US"/>
        </w:rPr>
        <w:t> </w:t>
      </w:r>
    </w:p>
    <w:p w14:paraId="5999C0BB" w14:textId="77777777" w:rsidR="003A0F62" w:rsidRPr="0084293F" w:rsidRDefault="00BE31C8" w:rsidP="0084293F"/>
    <w:sectPr w:rsidR="003A0F62" w:rsidRPr="0084293F" w:rsidSect="008C232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440" w:bottom="1440" w:left="144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55991" w14:textId="77777777" w:rsidR="00DB7471" w:rsidRDefault="00DB7471">
      <w:pPr>
        <w:spacing w:after="0" w:line="240" w:lineRule="auto"/>
      </w:pPr>
      <w:r>
        <w:separator/>
      </w:r>
    </w:p>
  </w:endnote>
  <w:endnote w:type="continuationSeparator" w:id="0">
    <w:p w14:paraId="2380EAC4" w14:textId="77777777" w:rsidR="00DB7471" w:rsidRDefault="00DB7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38E1A" w14:textId="77777777" w:rsidR="002673FE" w:rsidRDefault="00BE31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E25C7" w14:textId="77777777" w:rsidR="002673FE" w:rsidRDefault="00BE31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6B55A" w14:textId="77777777" w:rsidR="002673FE" w:rsidRDefault="00BE31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4AEE9" w14:textId="77777777" w:rsidR="00DB7471" w:rsidRDefault="00DB7471">
      <w:pPr>
        <w:spacing w:after="0" w:line="240" w:lineRule="auto"/>
      </w:pPr>
      <w:r>
        <w:separator/>
      </w:r>
    </w:p>
  </w:footnote>
  <w:footnote w:type="continuationSeparator" w:id="0">
    <w:p w14:paraId="491939DE" w14:textId="77777777" w:rsidR="00DB7471" w:rsidRDefault="00DB7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B2C9B9" w14:textId="77777777" w:rsidR="002673FE" w:rsidRDefault="00BE31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9184E" w14:textId="77777777" w:rsidR="002673FE" w:rsidRDefault="00BE31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BFAA0B" w14:textId="77777777" w:rsidR="002673FE" w:rsidRDefault="00BE31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C1684"/>
    <w:multiLevelType w:val="multilevel"/>
    <w:tmpl w:val="ED208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246AF6"/>
    <w:multiLevelType w:val="hybridMultilevel"/>
    <w:tmpl w:val="CB088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C26B3"/>
    <w:multiLevelType w:val="hybridMultilevel"/>
    <w:tmpl w:val="AD087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5DB"/>
    <w:rsid w:val="003B7C64"/>
    <w:rsid w:val="004A3237"/>
    <w:rsid w:val="007E5832"/>
    <w:rsid w:val="0084293F"/>
    <w:rsid w:val="008C2326"/>
    <w:rsid w:val="008C61C1"/>
    <w:rsid w:val="00971B0F"/>
    <w:rsid w:val="009C382F"/>
    <w:rsid w:val="009E78D8"/>
    <w:rsid w:val="00B135DB"/>
    <w:rsid w:val="00BE31C8"/>
    <w:rsid w:val="00C03B33"/>
    <w:rsid w:val="00CC57B9"/>
    <w:rsid w:val="00D5622F"/>
    <w:rsid w:val="00D925AA"/>
    <w:rsid w:val="00DB7471"/>
    <w:rsid w:val="00EC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19D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rsid w:val="00B135DB"/>
    <w:pPr>
      <w:spacing w:after="200" w:line="276" w:lineRule="auto"/>
    </w:pPr>
    <w:rPr>
      <w:rFonts w:eastAsia="Calibri" w:cs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1"/>
    <w:qFormat/>
    <w:rsid w:val="00B135DB"/>
    <w:pPr>
      <w:keepNext/>
      <w:keepLines/>
      <w:adjustRightInd w:val="0"/>
      <w:snapToGrid w:val="0"/>
      <w:spacing w:before="480" w:after="360"/>
      <w:outlineLvl w:val="0"/>
    </w:pPr>
    <w:rPr>
      <w:rFonts w:eastAsia="Times New Roman" w:cs="Cambria"/>
      <w:b/>
      <w:bCs/>
      <w:color w:val="0078A9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32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32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323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23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323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323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qFormat/>
    <w:rsid w:val="004A3237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B135DB"/>
    <w:rPr>
      <w:rFonts w:eastAsia="Times New Roman" w:cs="Cambria"/>
      <w:b/>
      <w:bCs/>
      <w:color w:val="0078A9"/>
      <w:sz w:val="4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32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323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3237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3237"/>
    <w:rPr>
      <w:rFonts w:asciiTheme="majorHAnsi" w:eastAsiaTheme="majorEastAsia" w:hAnsiTheme="majorHAnsi" w:cstheme="majorBidi"/>
      <w:color w:val="2F5496" w:themeColor="accent1" w:themeShade="BF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3237"/>
    <w:rPr>
      <w:rFonts w:asciiTheme="majorHAnsi" w:eastAsiaTheme="majorEastAsia" w:hAnsiTheme="majorHAnsi" w:cstheme="majorBidi"/>
      <w:color w:val="1F3763" w:themeColor="accent1" w:themeShade="7F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3237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4A3237"/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rsid w:val="004A3237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BodyTextChar">
    <w:name w:val="Body Text Char"/>
    <w:basedOn w:val="DefaultParagraphFont"/>
    <w:link w:val="BodyText"/>
    <w:rsid w:val="004A3237"/>
    <w:rPr>
      <w:rFonts w:ascii="Arial" w:eastAsia="Times New Roman" w:hAnsi="Arial" w:cs="Times New Roman"/>
      <w:sz w:val="16"/>
      <w:szCs w:val="20"/>
    </w:rPr>
  </w:style>
  <w:style w:type="paragraph" w:styleId="Header">
    <w:name w:val="header"/>
    <w:basedOn w:val="Normal"/>
    <w:link w:val="HeaderChar"/>
    <w:rsid w:val="004A32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4A323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4A32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4A3237"/>
    <w:rPr>
      <w:rFonts w:ascii="Times New Roman" w:eastAsia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4A3237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4A3237"/>
    <w:rPr>
      <w:rFonts w:ascii="Arial" w:eastAsia="Times New Roman" w:hAnsi="Arial" w:cs="Times New Roman"/>
      <w:szCs w:val="20"/>
    </w:rPr>
  </w:style>
  <w:style w:type="paragraph" w:styleId="BodyText3">
    <w:name w:val="Body Text 3"/>
    <w:basedOn w:val="Normal"/>
    <w:link w:val="BodyText3Char"/>
    <w:rsid w:val="004A3237"/>
    <w:pPr>
      <w:spacing w:after="0" w:line="240" w:lineRule="auto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BodyText3Char">
    <w:name w:val="Body Text 3 Char"/>
    <w:basedOn w:val="DefaultParagraphFont"/>
    <w:link w:val="BodyText3"/>
    <w:rsid w:val="004A3237"/>
    <w:rPr>
      <w:rFonts w:ascii="Arial" w:eastAsia="Times New Roman" w:hAnsi="Arial" w:cs="Times New Roman"/>
      <w:b/>
      <w:szCs w:val="20"/>
    </w:rPr>
  </w:style>
  <w:style w:type="paragraph" w:styleId="BodyTextIndent2">
    <w:name w:val="Body Text Indent 2"/>
    <w:basedOn w:val="Normal"/>
    <w:link w:val="BodyTextIndent2Char"/>
    <w:rsid w:val="004A3237"/>
    <w:pPr>
      <w:spacing w:after="0" w:line="240" w:lineRule="auto"/>
      <w:ind w:hanging="720"/>
    </w:pPr>
    <w:rPr>
      <w:rFonts w:ascii="Arial" w:eastAsia="Times New Roman" w:hAnsi="Arial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4A3237"/>
    <w:rPr>
      <w:rFonts w:ascii="Arial" w:eastAsia="Times New Roman" w:hAnsi="Arial" w:cs="Times New Roman"/>
      <w:szCs w:val="20"/>
    </w:rPr>
  </w:style>
  <w:style w:type="paragraph" w:styleId="BodyTextIndent">
    <w:name w:val="Body Text Indent"/>
    <w:basedOn w:val="Normal"/>
    <w:link w:val="BodyTextIndentChar"/>
    <w:rsid w:val="004A3237"/>
    <w:pPr>
      <w:widowControl w:val="0"/>
      <w:tabs>
        <w:tab w:val="num" w:pos="0"/>
        <w:tab w:val="left" w:pos="566"/>
        <w:tab w:val="left" w:pos="8730"/>
        <w:tab w:val="left" w:pos="9000"/>
      </w:tabs>
      <w:spacing w:after="0" w:line="240" w:lineRule="auto"/>
      <w:ind w:left="360"/>
      <w:jc w:val="both"/>
    </w:pPr>
    <w:rPr>
      <w:rFonts w:ascii="Arial" w:eastAsia="Times New Roman" w:hAnsi="Arial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A3237"/>
    <w:rPr>
      <w:rFonts w:ascii="Arial" w:eastAsia="Times New Roman" w:hAnsi="Arial" w:cs="Times New Roman"/>
      <w:sz w:val="22"/>
      <w:szCs w:val="20"/>
    </w:rPr>
  </w:style>
  <w:style w:type="paragraph" w:styleId="NormalWeb">
    <w:name w:val="Normal (Web)"/>
    <w:basedOn w:val="Normal"/>
    <w:uiPriority w:val="99"/>
    <w:unhideWhenUsed/>
    <w:rsid w:val="004A323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Emphasis">
    <w:name w:val="Emphasis"/>
    <w:uiPriority w:val="20"/>
    <w:qFormat/>
    <w:rsid w:val="004A3237"/>
    <w:rPr>
      <w:i/>
      <w:iCs/>
    </w:rPr>
  </w:style>
  <w:style w:type="character" w:styleId="Hyperlink">
    <w:name w:val="Hyperlink"/>
    <w:rsid w:val="004A3237"/>
    <w:rPr>
      <w:color w:val="0000FF"/>
      <w:u w:val="single"/>
    </w:rPr>
  </w:style>
  <w:style w:type="table" w:styleId="TableGrid">
    <w:name w:val="Table Grid"/>
    <w:basedOn w:val="TableNormal"/>
    <w:uiPriority w:val="39"/>
    <w:rsid w:val="00842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03B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1">
    <w:name w:val="normaltextrun1"/>
    <w:basedOn w:val="DefaultParagraphFont"/>
    <w:rsid w:val="00C03B33"/>
  </w:style>
  <w:style w:type="character" w:customStyle="1" w:styleId="eop">
    <w:name w:val="eop"/>
    <w:basedOn w:val="DefaultParagraphFont"/>
    <w:rsid w:val="00C03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Fostering Application form template.dotx</Template>
  <TotalTime>1</TotalTime>
  <Pages>3</Pages>
  <Words>161</Words>
  <Characters>924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 Morris</dc:creator>
  <cp:keywords/>
  <dc:description/>
  <cp:lastModifiedBy>Geraldine Evans</cp:lastModifiedBy>
  <cp:revision>2</cp:revision>
  <dcterms:created xsi:type="dcterms:W3CDTF">2018-10-31T10:28:00Z</dcterms:created>
  <dcterms:modified xsi:type="dcterms:W3CDTF">2018-10-31T10:28:00Z</dcterms:modified>
</cp:coreProperties>
</file>