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CFC77F" w14:textId="4B18F18E" w:rsidR="002333E7" w:rsidRPr="002333E7" w:rsidRDefault="002333E7" w:rsidP="002333E7">
      <w:pPr>
        <w:spacing w:line="240" w:lineRule="atLeast"/>
        <w:jc w:val="center"/>
        <w:rPr>
          <w:rFonts w:ascii="Arial" w:hAnsi="Arial" w:cs="Arial"/>
          <w:b/>
          <w:sz w:val="28"/>
          <w:szCs w:val="28"/>
        </w:rPr>
      </w:pPr>
      <w:r w:rsidRPr="002333E7">
        <w:rPr>
          <w:rFonts w:ascii="Arial" w:hAnsi="Arial" w:cs="Arial"/>
          <w:b/>
          <w:sz w:val="28"/>
          <w:szCs w:val="28"/>
        </w:rPr>
        <w:t>SEFTON COUNCIL</w:t>
      </w:r>
    </w:p>
    <w:p w14:paraId="16F7A835" w14:textId="77777777" w:rsidR="002333E7" w:rsidRDefault="002333E7" w:rsidP="002333E7">
      <w:pPr>
        <w:spacing w:line="240" w:lineRule="atLeast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6BBC0A22" w14:textId="21AF0140" w:rsidR="007C60EB" w:rsidRPr="00F1727B" w:rsidRDefault="007C60EB" w:rsidP="002333E7">
      <w:pPr>
        <w:spacing w:line="240" w:lineRule="atLeast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727B">
        <w:rPr>
          <w:rFonts w:ascii="Arial" w:hAnsi="Arial" w:cs="Arial"/>
          <w:b/>
          <w:sz w:val="24"/>
          <w:szCs w:val="24"/>
          <w:u w:val="single"/>
        </w:rPr>
        <w:t>JOB DESCRIPTION</w:t>
      </w:r>
    </w:p>
    <w:p w14:paraId="6BBC0A23" w14:textId="77777777" w:rsidR="007C60EB" w:rsidRPr="00F1727B" w:rsidRDefault="007C60EB">
      <w:pPr>
        <w:spacing w:line="240" w:lineRule="atLeast"/>
        <w:rPr>
          <w:rFonts w:ascii="Arial" w:hAnsi="Arial" w:cs="Arial"/>
          <w:b/>
          <w:u w:val="single"/>
        </w:rPr>
      </w:pPr>
    </w:p>
    <w:p w14:paraId="6BBC0A24" w14:textId="5420AC27" w:rsidR="007C60EB" w:rsidRPr="00CC581A" w:rsidRDefault="007C60EB" w:rsidP="00D60046">
      <w:pPr>
        <w:tabs>
          <w:tab w:val="left" w:pos="1701"/>
          <w:tab w:val="left" w:pos="5387"/>
          <w:tab w:val="left" w:pos="5812"/>
          <w:tab w:val="left" w:pos="6096"/>
        </w:tabs>
        <w:spacing w:line="240" w:lineRule="atLeast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b/>
          <w:sz w:val="24"/>
          <w:szCs w:val="24"/>
          <w:u w:val="single"/>
        </w:rPr>
        <w:t>Directorate:</w:t>
      </w:r>
      <w:r w:rsidRPr="00CC581A">
        <w:rPr>
          <w:rFonts w:ascii="Arial" w:hAnsi="Arial" w:cs="Arial"/>
          <w:sz w:val="24"/>
          <w:szCs w:val="24"/>
        </w:rPr>
        <w:tab/>
      </w:r>
      <w:r w:rsidR="007B313A" w:rsidRPr="00CC581A">
        <w:rPr>
          <w:rFonts w:ascii="Arial" w:hAnsi="Arial" w:cs="Arial"/>
          <w:sz w:val="24"/>
          <w:szCs w:val="24"/>
        </w:rPr>
        <w:t xml:space="preserve">Economic Growth </w:t>
      </w:r>
      <w:r w:rsidR="00CB5E07" w:rsidRPr="00CC581A">
        <w:rPr>
          <w:rFonts w:ascii="Arial" w:hAnsi="Arial" w:cs="Arial"/>
          <w:sz w:val="24"/>
          <w:szCs w:val="24"/>
        </w:rPr>
        <w:t>and Housing</w:t>
      </w:r>
      <w:r w:rsidR="00266A40" w:rsidRPr="00CC581A">
        <w:rPr>
          <w:rFonts w:ascii="Arial" w:hAnsi="Arial" w:cs="Arial"/>
          <w:sz w:val="24"/>
          <w:szCs w:val="24"/>
        </w:rPr>
        <w:tab/>
      </w:r>
      <w:r w:rsidRPr="00CC581A">
        <w:rPr>
          <w:rFonts w:ascii="Arial" w:hAnsi="Arial" w:cs="Arial"/>
          <w:b/>
          <w:sz w:val="24"/>
          <w:szCs w:val="24"/>
          <w:u w:val="single"/>
        </w:rPr>
        <w:t>Location:</w:t>
      </w:r>
      <w:r w:rsidR="00266A40" w:rsidRPr="00CC581A">
        <w:rPr>
          <w:rFonts w:ascii="Arial" w:hAnsi="Arial" w:cs="Arial"/>
          <w:b/>
          <w:sz w:val="24"/>
          <w:szCs w:val="24"/>
        </w:rPr>
        <w:t xml:space="preserve"> </w:t>
      </w:r>
      <w:r w:rsidR="00DB7E2C" w:rsidRPr="00CC581A">
        <w:rPr>
          <w:rFonts w:ascii="Arial" w:hAnsi="Arial" w:cs="Arial"/>
          <w:b/>
          <w:sz w:val="24"/>
          <w:szCs w:val="24"/>
        </w:rPr>
        <w:t>Merseyside BioBank</w:t>
      </w:r>
      <w:r w:rsidR="00505662" w:rsidRPr="00CC581A">
        <w:rPr>
          <w:rFonts w:ascii="Arial" w:hAnsi="Arial" w:cs="Arial"/>
          <w:b/>
          <w:sz w:val="24"/>
          <w:szCs w:val="24"/>
        </w:rPr>
        <w:t>, Court Hey Park</w:t>
      </w:r>
    </w:p>
    <w:p w14:paraId="6BBC0A25" w14:textId="2D4500B8" w:rsidR="007C60EB" w:rsidRPr="00CC581A" w:rsidRDefault="007C60EB" w:rsidP="00D60046">
      <w:pPr>
        <w:tabs>
          <w:tab w:val="left" w:pos="1701"/>
          <w:tab w:val="left" w:pos="5387"/>
          <w:tab w:val="left" w:pos="6096"/>
        </w:tabs>
        <w:spacing w:line="240" w:lineRule="atLeast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b/>
          <w:sz w:val="24"/>
          <w:szCs w:val="24"/>
          <w:u w:val="single"/>
        </w:rPr>
        <w:t>Department:</w:t>
      </w:r>
      <w:r w:rsidR="005F4FA8" w:rsidRPr="00CC581A">
        <w:rPr>
          <w:rFonts w:ascii="Arial" w:hAnsi="Arial" w:cs="Arial"/>
          <w:sz w:val="24"/>
          <w:szCs w:val="24"/>
        </w:rPr>
        <w:tab/>
        <w:t xml:space="preserve">Planning </w:t>
      </w:r>
      <w:r w:rsidR="00FE1F15" w:rsidRPr="00CC581A">
        <w:rPr>
          <w:rFonts w:ascii="Arial" w:hAnsi="Arial" w:cs="Arial"/>
          <w:sz w:val="24"/>
          <w:szCs w:val="24"/>
        </w:rPr>
        <w:t>Services</w:t>
      </w:r>
      <w:r w:rsidR="00D60046" w:rsidRPr="00CC581A">
        <w:rPr>
          <w:rFonts w:ascii="Arial" w:hAnsi="Arial" w:cs="Arial"/>
          <w:sz w:val="24"/>
          <w:szCs w:val="24"/>
        </w:rPr>
        <w:tab/>
      </w:r>
      <w:r w:rsidRPr="00CC581A">
        <w:rPr>
          <w:rFonts w:ascii="Arial" w:hAnsi="Arial" w:cs="Arial"/>
          <w:b/>
          <w:sz w:val="24"/>
          <w:szCs w:val="24"/>
          <w:u w:val="single"/>
        </w:rPr>
        <w:t>Post No:</w:t>
      </w:r>
      <w:r w:rsidR="00266A40" w:rsidRPr="00CC581A">
        <w:rPr>
          <w:rFonts w:ascii="Arial" w:hAnsi="Arial" w:cs="Arial"/>
          <w:b/>
          <w:sz w:val="24"/>
          <w:szCs w:val="24"/>
        </w:rPr>
        <w:t xml:space="preserve"> </w:t>
      </w:r>
      <w:r w:rsidR="00C33FE4" w:rsidRPr="00CC581A">
        <w:rPr>
          <w:rFonts w:ascii="Arial" w:hAnsi="Arial" w:cs="Arial"/>
          <w:b/>
          <w:sz w:val="24"/>
          <w:szCs w:val="24"/>
        </w:rPr>
        <w:t>301483</w:t>
      </w:r>
    </w:p>
    <w:p w14:paraId="6BBC0A26" w14:textId="68FCFCFA" w:rsidR="007C60EB" w:rsidRPr="00CC581A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b/>
          <w:sz w:val="24"/>
          <w:szCs w:val="24"/>
          <w:u w:val="single"/>
        </w:rPr>
        <w:t>Section:</w:t>
      </w:r>
      <w:r w:rsidRPr="00CC581A">
        <w:rPr>
          <w:rFonts w:ascii="Arial" w:hAnsi="Arial" w:cs="Arial"/>
          <w:sz w:val="24"/>
          <w:szCs w:val="24"/>
        </w:rPr>
        <w:tab/>
        <w:t>Environmental Advisory Service (EAS)</w:t>
      </w:r>
    </w:p>
    <w:p w14:paraId="6BBC0A27" w14:textId="14FF39AF" w:rsidR="007C60EB" w:rsidRPr="00CC581A" w:rsidRDefault="007C60EB">
      <w:pPr>
        <w:tabs>
          <w:tab w:val="left" w:pos="1701"/>
        </w:tabs>
        <w:spacing w:line="240" w:lineRule="atLeast"/>
        <w:rPr>
          <w:rFonts w:ascii="Arial" w:hAnsi="Arial" w:cs="Arial"/>
          <w:b/>
          <w:sz w:val="24"/>
          <w:szCs w:val="24"/>
        </w:rPr>
      </w:pPr>
      <w:r w:rsidRPr="00CC581A">
        <w:rPr>
          <w:rFonts w:ascii="Arial" w:hAnsi="Arial" w:cs="Arial"/>
          <w:b/>
          <w:sz w:val="24"/>
          <w:szCs w:val="24"/>
          <w:u w:val="single"/>
        </w:rPr>
        <w:t>Post Title:</w:t>
      </w:r>
      <w:r w:rsidRPr="00CC581A">
        <w:rPr>
          <w:rFonts w:ascii="Arial" w:hAnsi="Arial" w:cs="Arial"/>
          <w:sz w:val="24"/>
          <w:szCs w:val="24"/>
        </w:rPr>
        <w:tab/>
      </w:r>
      <w:r w:rsidR="0050413B" w:rsidRPr="00CC581A">
        <w:rPr>
          <w:rFonts w:ascii="Arial" w:hAnsi="Arial" w:cs="Arial"/>
          <w:b/>
          <w:bCs/>
          <w:sz w:val="24"/>
          <w:szCs w:val="24"/>
        </w:rPr>
        <w:t>B</w:t>
      </w:r>
      <w:r w:rsidR="00CC108A" w:rsidRPr="00CC581A">
        <w:rPr>
          <w:rFonts w:ascii="Arial" w:hAnsi="Arial" w:cs="Arial"/>
          <w:b/>
          <w:bCs/>
          <w:sz w:val="24"/>
          <w:szCs w:val="24"/>
        </w:rPr>
        <w:t>IOBANK</w:t>
      </w:r>
      <w:r w:rsidR="0050413B" w:rsidRPr="00CC581A">
        <w:rPr>
          <w:rFonts w:ascii="Arial" w:hAnsi="Arial" w:cs="Arial"/>
          <w:b/>
          <w:bCs/>
          <w:sz w:val="24"/>
          <w:szCs w:val="24"/>
        </w:rPr>
        <w:t xml:space="preserve"> </w:t>
      </w:r>
      <w:r w:rsidR="0031230B" w:rsidRPr="00CC581A">
        <w:rPr>
          <w:rFonts w:ascii="Arial" w:hAnsi="Arial" w:cs="Arial"/>
          <w:b/>
          <w:bCs/>
          <w:sz w:val="24"/>
          <w:szCs w:val="24"/>
        </w:rPr>
        <w:t>BIODIVERSITY</w:t>
      </w:r>
      <w:r w:rsidR="00CC108A" w:rsidRPr="00CC581A">
        <w:rPr>
          <w:rFonts w:ascii="Arial" w:hAnsi="Arial" w:cs="Arial"/>
          <w:b/>
          <w:bCs/>
          <w:sz w:val="24"/>
          <w:szCs w:val="24"/>
        </w:rPr>
        <w:t>,</w:t>
      </w:r>
      <w:r w:rsidR="0031230B" w:rsidRPr="00CC581A">
        <w:rPr>
          <w:rFonts w:ascii="Arial" w:hAnsi="Arial" w:cs="Arial"/>
          <w:b/>
          <w:bCs/>
          <w:sz w:val="24"/>
          <w:szCs w:val="24"/>
        </w:rPr>
        <w:t xml:space="preserve"> DATA AND GIS OFFICER</w:t>
      </w:r>
      <w:r w:rsidR="008D4B10" w:rsidRPr="00CC581A">
        <w:rPr>
          <w:rFonts w:ascii="Arial" w:hAnsi="Arial" w:cs="Arial"/>
          <w:b/>
          <w:sz w:val="24"/>
          <w:szCs w:val="24"/>
        </w:rPr>
        <w:t xml:space="preserve"> </w:t>
      </w:r>
    </w:p>
    <w:p w14:paraId="6BBC0A28" w14:textId="63369D4F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b/>
          <w:sz w:val="24"/>
          <w:szCs w:val="24"/>
          <w:u w:val="single"/>
        </w:rPr>
        <w:t>Grade:</w:t>
      </w:r>
      <w:r w:rsidR="008D4B10" w:rsidRPr="00CC581A">
        <w:rPr>
          <w:rFonts w:ascii="Arial" w:hAnsi="Arial" w:cs="Arial"/>
          <w:sz w:val="24"/>
          <w:szCs w:val="24"/>
        </w:rPr>
        <w:tab/>
      </w:r>
      <w:r w:rsidR="00F1727B" w:rsidRPr="00CC581A">
        <w:rPr>
          <w:rFonts w:ascii="Arial" w:hAnsi="Arial" w:cs="Arial"/>
          <w:sz w:val="24"/>
          <w:szCs w:val="24"/>
        </w:rPr>
        <w:t xml:space="preserve">Grade </w:t>
      </w:r>
      <w:r w:rsidR="00024349" w:rsidRPr="00CC581A">
        <w:rPr>
          <w:rFonts w:ascii="Arial" w:hAnsi="Arial" w:cs="Arial"/>
          <w:sz w:val="24"/>
          <w:szCs w:val="24"/>
        </w:rPr>
        <w:t>G</w:t>
      </w:r>
      <w:r w:rsidR="00F1727B" w:rsidRPr="00CC581A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stockticker">
        <w:r w:rsidR="00F1727B" w:rsidRPr="00CC581A">
          <w:rPr>
            <w:rFonts w:ascii="Arial" w:hAnsi="Arial" w:cs="Arial"/>
            <w:sz w:val="24"/>
            <w:szCs w:val="24"/>
          </w:rPr>
          <w:t>SCP</w:t>
        </w:r>
      </w:smartTag>
      <w:r w:rsidR="00F1727B" w:rsidRPr="00CC581A">
        <w:rPr>
          <w:rFonts w:ascii="Arial" w:hAnsi="Arial" w:cs="Arial"/>
          <w:sz w:val="24"/>
          <w:szCs w:val="24"/>
        </w:rPr>
        <w:t xml:space="preserve"> </w:t>
      </w:r>
      <w:r w:rsidR="004E6A48" w:rsidRPr="00CC581A">
        <w:rPr>
          <w:rFonts w:ascii="Arial" w:hAnsi="Arial" w:cs="Arial"/>
          <w:sz w:val="24"/>
          <w:szCs w:val="24"/>
        </w:rPr>
        <w:t>20</w:t>
      </w:r>
      <w:r w:rsidR="000D691A" w:rsidRPr="00CC581A">
        <w:rPr>
          <w:rFonts w:ascii="Arial" w:hAnsi="Arial" w:cs="Arial"/>
          <w:sz w:val="24"/>
          <w:szCs w:val="24"/>
        </w:rPr>
        <w:t>-25</w:t>
      </w:r>
      <w:r w:rsidR="00F1727B" w:rsidRPr="00CC581A">
        <w:rPr>
          <w:rFonts w:ascii="Arial" w:hAnsi="Arial" w:cs="Arial"/>
          <w:sz w:val="24"/>
          <w:szCs w:val="24"/>
        </w:rPr>
        <w:t>)</w:t>
      </w:r>
      <w:r w:rsidR="00AC69AE" w:rsidRPr="00CC581A">
        <w:rPr>
          <w:rFonts w:ascii="Arial" w:hAnsi="Arial" w:cs="Arial"/>
          <w:sz w:val="24"/>
          <w:szCs w:val="24"/>
        </w:rPr>
        <w:t xml:space="preserve">, </w:t>
      </w:r>
      <w:r w:rsidR="00745950" w:rsidRPr="00CC581A">
        <w:rPr>
          <w:rFonts w:ascii="Arial" w:hAnsi="Arial" w:cs="Arial"/>
          <w:sz w:val="24"/>
          <w:szCs w:val="24"/>
        </w:rPr>
        <w:t>JE</w:t>
      </w:r>
      <w:r w:rsidR="004E6A48" w:rsidRPr="00CC581A">
        <w:rPr>
          <w:rFonts w:ascii="Arial" w:hAnsi="Arial" w:cs="Arial"/>
          <w:sz w:val="24"/>
          <w:szCs w:val="24"/>
        </w:rPr>
        <w:t>4531</w:t>
      </w:r>
      <w:r w:rsidR="00AC69AE" w:rsidRPr="00CC581A">
        <w:rPr>
          <w:rFonts w:ascii="Arial" w:hAnsi="Arial" w:cs="Arial"/>
          <w:sz w:val="24"/>
          <w:szCs w:val="24"/>
        </w:rPr>
        <w:t xml:space="preserve"> </w:t>
      </w:r>
      <w:r w:rsidR="0031230B" w:rsidRPr="00CC581A">
        <w:rPr>
          <w:rFonts w:ascii="Arial" w:hAnsi="Arial" w:cs="Arial"/>
          <w:sz w:val="24"/>
          <w:szCs w:val="24"/>
        </w:rPr>
        <w:t>(same job family as Assistan</w:t>
      </w:r>
      <w:r w:rsidR="0004253B" w:rsidRPr="00CC581A">
        <w:rPr>
          <w:rFonts w:ascii="Arial" w:hAnsi="Arial" w:cs="Arial"/>
          <w:sz w:val="24"/>
          <w:szCs w:val="24"/>
        </w:rPr>
        <w:t>t</w:t>
      </w:r>
      <w:r w:rsidR="0031230B">
        <w:rPr>
          <w:rFonts w:ascii="Arial" w:hAnsi="Arial" w:cs="Arial"/>
          <w:sz w:val="24"/>
          <w:szCs w:val="24"/>
        </w:rPr>
        <w:t xml:space="preserve"> Ecolo</w:t>
      </w:r>
      <w:r w:rsidR="00567D20">
        <w:rPr>
          <w:rFonts w:ascii="Arial" w:hAnsi="Arial" w:cs="Arial"/>
          <w:sz w:val="24"/>
          <w:szCs w:val="24"/>
        </w:rPr>
        <w:t>gist, PL020727)</w:t>
      </w:r>
    </w:p>
    <w:p w14:paraId="6BBC0A29" w14:textId="77777777" w:rsidR="001658A1" w:rsidRPr="00771A39" w:rsidRDefault="001658A1" w:rsidP="001658A1">
      <w:pPr>
        <w:tabs>
          <w:tab w:val="left" w:pos="1701"/>
        </w:tabs>
        <w:spacing w:line="240" w:lineRule="atLeast"/>
        <w:rPr>
          <w:rFonts w:ascii="Arial" w:hAnsi="Arial" w:cs="Arial"/>
          <w:b/>
          <w:sz w:val="24"/>
          <w:szCs w:val="24"/>
          <w:u w:val="single"/>
        </w:rPr>
      </w:pPr>
      <w:r w:rsidRPr="00771A39">
        <w:rPr>
          <w:rFonts w:ascii="Arial" w:hAnsi="Arial" w:cs="Arial"/>
          <w:b/>
          <w:sz w:val="24"/>
          <w:szCs w:val="24"/>
        </w:rPr>
        <w:tab/>
      </w:r>
    </w:p>
    <w:p w14:paraId="6BBC0A2A" w14:textId="77C8A6FF" w:rsidR="007C60EB" w:rsidRPr="00771A39" w:rsidRDefault="007C60EB" w:rsidP="00771A39">
      <w:pPr>
        <w:tabs>
          <w:tab w:val="left" w:pos="1701"/>
        </w:tabs>
        <w:spacing w:line="240" w:lineRule="atLeast"/>
        <w:ind w:left="2160" w:hanging="2160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Responsible to:</w:t>
      </w:r>
      <w:r w:rsidRPr="00771A39">
        <w:rPr>
          <w:rFonts w:ascii="Arial" w:hAnsi="Arial" w:cs="Arial"/>
          <w:sz w:val="24"/>
          <w:szCs w:val="24"/>
        </w:rPr>
        <w:tab/>
      </w:r>
      <w:r w:rsidR="00567D20">
        <w:rPr>
          <w:rFonts w:ascii="Arial" w:hAnsi="Arial" w:cs="Arial"/>
          <w:sz w:val="24"/>
          <w:szCs w:val="24"/>
        </w:rPr>
        <w:t xml:space="preserve">Merseyside BioBank </w:t>
      </w:r>
      <w:r w:rsidR="00891FA1">
        <w:rPr>
          <w:rFonts w:ascii="Arial" w:hAnsi="Arial" w:cs="Arial"/>
          <w:sz w:val="24"/>
          <w:szCs w:val="24"/>
        </w:rPr>
        <w:t xml:space="preserve">Local Environmental Record Centre </w:t>
      </w:r>
      <w:r w:rsidR="00567D20">
        <w:rPr>
          <w:rFonts w:ascii="Arial" w:hAnsi="Arial" w:cs="Arial"/>
          <w:sz w:val="24"/>
          <w:szCs w:val="24"/>
        </w:rPr>
        <w:t>Manager</w:t>
      </w:r>
      <w:r w:rsidRPr="00771A39">
        <w:rPr>
          <w:rFonts w:ascii="Arial" w:hAnsi="Arial" w:cs="Arial"/>
          <w:sz w:val="24"/>
          <w:szCs w:val="24"/>
        </w:rPr>
        <w:t>, Environmental Advisory Service</w:t>
      </w:r>
    </w:p>
    <w:p w14:paraId="6BBC0A2B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2C" w14:textId="77777777" w:rsidR="007C60EB" w:rsidRPr="00771A39" w:rsidRDefault="007C60EB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JOB PURPOSE</w:t>
      </w:r>
    </w:p>
    <w:p w14:paraId="6BBC0A2D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2E" w14:textId="781FE7DC" w:rsidR="007C60EB" w:rsidRPr="00771A39" w:rsidRDefault="00F1727B" w:rsidP="00E825E2">
      <w:pPr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P</w:t>
      </w:r>
      <w:r w:rsidR="005F4FA8" w:rsidRPr="00771A39">
        <w:rPr>
          <w:rFonts w:ascii="Arial" w:hAnsi="Arial" w:cs="Arial"/>
          <w:sz w:val="24"/>
          <w:szCs w:val="24"/>
        </w:rPr>
        <w:t xml:space="preserve">rovide </w:t>
      </w:r>
      <w:r w:rsidR="007C60EB" w:rsidRPr="00771A39">
        <w:rPr>
          <w:rFonts w:ascii="Arial" w:hAnsi="Arial" w:cs="Arial"/>
          <w:sz w:val="24"/>
          <w:szCs w:val="24"/>
        </w:rPr>
        <w:t xml:space="preserve">specialist </w:t>
      </w:r>
      <w:r w:rsidRPr="00771A39">
        <w:rPr>
          <w:rFonts w:ascii="Arial" w:hAnsi="Arial" w:cs="Arial"/>
          <w:sz w:val="24"/>
          <w:szCs w:val="24"/>
        </w:rPr>
        <w:t>technical</w:t>
      </w:r>
      <w:r w:rsidR="007C60EB" w:rsidRPr="00771A39">
        <w:rPr>
          <w:rFonts w:ascii="Arial" w:hAnsi="Arial" w:cs="Arial"/>
          <w:sz w:val="24"/>
          <w:szCs w:val="24"/>
        </w:rPr>
        <w:t xml:space="preserve"> </w:t>
      </w:r>
      <w:r w:rsidR="00567D20">
        <w:rPr>
          <w:rFonts w:ascii="Arial" w:hAnsi="Arial" w:cs="Arial"/>
          <w:sz w:val="24"/>
          <w:szCs w:val="24"/>
        </w:rPr>
        <w:t xml:space="preserve">data and GIS </w:t>
      </w:r>
      <w:r w:rsidR="00270F4A">
        <w:rPr>
          <w:rFonts w:ascii="Arial" w:hAnsi="Arial" w:cs="Arial"/>
          <w:sz w:val="24"/>
          <w:szCs w:val="24"/>
        </w:rPr>
        <w:t xml:space="preserve">support to BioBank and EAS Ecology Team to enhance the functioning of the Local </w:t>
      </w:r>
      <w:r w:rsidR="0069651B">
        <w:rPr>
          <w:rFonts w:ascii="Arial" w:hAnsi="Arial" w:cs="Arial"/>
          <w:sz w:val="24"/>
          <w:szCs w:val="24"/>
        </w:rPr>
        <w:t xml:space="preserve">Environmental </w:t>
      </w:r>
      <w:r w:rsidR="00270F4A">
        <w:rPr>
          <w:rFonts w:ascii="Arial" w:hAnsi="Arial" w:cs="Arial"/>
          <w:sz w:val="24"/>
          <w:szCs w:val="24"/>
        </w:rPr>
        <w:t>Record Centre and</w:t>
      </w:r>
      <w:r w:rsidR="00A82692">
        <w:rPr>
          <w:rFonts w:ascii="Arial" w:hAnsi="Arial" w:cs="Arial"/>
          <w:sz w:val="24"/>
          <w:szCs w:val="24"/>
        </w:rPr>
        <w:t xml:space="preserve"> support implementation of the Environment Act</w:t>
      </w:r>
      <w:r w:rsidR="00FE1F15" w:rsidRPr="00771A39">
        <w:rPr>
          <w:rFonts w:ascii="Arial" w:hAnsi="Arial" w:cs="Arial"/>
          <w:sz w:val="24"/>
          <w:szCs w:val="24"/>
        </w:rPr>
        <w:t xml:space="preserve"> </w:t>
      </w:r>
      <w:r w:rsidR="003625B7" w:rsidRPr="00771A39">
        <w:rPr>
          <w:rFonts w:ascii="Arial" w:hAnsi="Arial" w:cs="Arial"/>
          <w:sz w:val="24"/>
          <w:szCs w:val="24"/>
        </w:rPr>
        <w:t>under the management of</w:t>
      </w:r>
      <w:r w:rsidR="007C60EB" w:rsidRPr="00771A39">
        <w:rPr>
          <w:rFonts w:ascii="Arial" w:hAnsi="Arial" w:cs="Arial"/>
          <w:sz w:val="24"/>
          <w:szCs w:val="24"/>
        </w:rPr>
        <w:t xml:space="preserve"> the</w:t>
      </w:r>
      <w:r w:rsidR="00921C98" w:rsidRPr="00771A39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stockticker">
        <w:r w:rsidR="007C60EB" w:rsidRPr="00771A39">
          <w:rPr>
            <w:rFonts w:ascii="Arial" w:hAnsi="Arial" w:cs="Arial"/>
            <w:sz w:val="24"/>
            <w:szCs w:val="24"/>
          </w:rPr>
          <w:t>EAS</w:t>
        </w:r>
      </w:smartTag>
      <w:r w:rsidR="007C60EB" w:rsidRPr="00771A39">
        <w:rPr>
          <w:rFonts w:ascii="Arial" w:hAnsi="Arial" w:cs="Arial"/>
          <w:sz w:val="24"/>
          <w:szCs w:val="24"/>
        </w:rPr>
        <w:t xml:space="preserve"> </w:t>
      </w:r>
      <w:r w:rsidR="00A82692">
        <w:rPr>
          <w:rFonts w:ascii="Arial" w:hAnsi="Arial" w:cs="Arial"/>
          <w:sz w:val="24"/>
          <w:szCs w:val="24"/>
        </w:rPr>
        <w:t>Merseyside BioBank Manager</w:t>
      </w:r>
      <w:r w:rsidR="002548CA" w:rsidRPr="00771A39">
        <w:rPr>
          <w:rFonts w:ascii="Arial" w:hAnsi="Arial" w:cs="Arial"/>
          <w:sz w:val="24"/>
          <w:szCs w:val="24"/>
        </w:rPr>
        <w:t>.</w:t>
      </w:r>
    </w:p>
    <w:p w14:paraId="6BBC0A2F" w14:textId="77777777" w:rsidR="007C60EB" w:rsidRPr="00771A39" w:rsidRDefault="007C60EB" w:rsidP="005A3ED4">
      <w:pPr>
        <w:spacing w:line="240" w:lineRule="atLeast"/>
        <w:jc w:val="center"/>
        <w:rPr>
          <w:rFonts w:ascii="Arial" w:hAnsi="Arial" w:cs="Arial"/>
          <w:sz w:val="24"/>
          <w:szCs w:val="24"/>
        </w:rPr>
      </w:pPr>
    </w:p>
    <w:p w14:paraId="6BBC0A30" w14:textId="77777777" w:rsidR="007C60EB" w:rsidRPr="00B54585" w:rsidRDefault="007C60EB">
      <w:pPr>
        <w:pStyle w:val="Heading2"/>
        <w:rPr>
          <w:rFonts w:ascii="Arial" w:hAnsi="Arial" w:cs="Arial"/>
          <w:szCs w:val="24"/>
          <w:u w:val="none"/>
        </w:rPr>
      </w:pPr>
      <w:r w:rsidRPr="00B54585">
        <w:rPr>
          <w:rFonts w:ascii="Arial" w:hAnsi="Arial" w:cs="Arial"/>
          <w:szCs w:val="24"/>
          <w:u w:val="none"/>
        </w:rPr>
        <w:t>MAIN DUTIES</w:t>
      </w:r>
    </w:p>
    <w:p w14:paraId="6BBC0A31" w14:textId="77777777" w:rsidR="007C60EB" w:rsidRPr="00B54585" w:rsidRDefault="002E0EC1">
      <w:pPr>
        <w:spacing w:line="240" w:lineRule="atLeast"/>
        <w:rPr>
          <w:rFonts w:ascii="Arial" w:hAnsi="Arial" w:cs="Arial"/>
          <w:sz w:val="24"/>
          <w:szCs w:val="24"/>
          <w:u w:val="single"/>
        </w:rPr>
      </w:pPr>
      <w:r w:rsidRPr="00B54585">
        <w:rPr>
          <w:rFonts w:ascii="Arial" w:hAnsi="Arial" w:cs="Arial"/>
          <w:sz w:val="24"/>
          <w:szCs w:val="24"/>
          <w:u w:val="single"/>
        </w:rPr>
        <w:t>Technical Duties</w:t>
      </w:r>
    </w:p>
    <w:p w14:paraId="6BBC0A37" w14:textId="14F30C36" w:rsidR="002E0EC1" w:rsidRPr="00B54585" w:rsidRDefault="002E0EC1" w:rsidP="009F5E94">
      <w:pPr>
        <w:spacing w:line="240" w:lineRule="atLeast"/>
        <w:ind w:left="567"/>
        <w:jc w:val="both"/>
        <w:rPr>
          <w:rFonts w:ascii="Arial" w:hAnsi="Arial" w:cs="Arial"/>
          <w:sz w:val="24"/>
          <w:szCs w:val="24"/>
        </w:rPr>
      </w:pPr>
    </w:p>
    <w:p w14:paraId="0D61218D" w14:textId="627F2255" w:rsidR="009C1503" w:rsidRPr="00B54585" w:rsidRDefault="00780B2A" w:rsidP="009C17D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 xml:space="preserve">Provide support to Merseyside BioBank </w:t>
      </w:r>
      <w:r w:rsidR="00714E5A" w:rsidRPr="00B54585">
        <w:rPr>
          <w:rFonts w:ascii="Arial" w:hAnsi="Arial" w:cs="Arial"/>
          <w:sz w:val="24"/>
          <w:szCs w:val="24"/>
        </w:rPr>
        <w:t xml:space="preserve">(MBB) </w:t>
      </w:r>
      <w:r w:rsidR="002548CA" w:rsidRPr="00B54585">
        <w:rPr>
          <w:rFonts w:ascii="Arial" w:hAnsi="Arial" w:cs="Arial"/>
          <w:sz w:val="24"/>
          <w:szCs w:val="24"/>
        </w:rPr>
        <w:t>and</w:t>
      </w:r>
      <w:r w:rsidR="006F67F9" w:rsidRPr="00B54585">
        <w:rPr>
          <w:rFonts w:ascii="Arial" w:hAnsi="Arial" w:cs="Arial"/>
          <w:sz w:val="24"/>
          <w:szCs w:val="24"/>
        </w:rPr>
        <w:t xml:space="preserve"> the</w:t>
      </w:r>
      <w:r w:rsidR="002548CA" w:rsidRPr="00B54585">
        <w:rPr>
          <w:rFonts w:ascii="Arial" w:hAnsi="Arial" w:cs="Arial"/>
          <w:sz w:val="24"/>
          <w:szCs w:val="24"/>
        </w:rPr>
        <w:t xml:space="preserve"> MBB L</w:t>
      </w:r>
      <w:r w:rsidR="00714E5A" w:rsidRPr="00B54585">
        <w:rPr>
          <w:rFonts w:ascii="Arial" w:hAnsi="Arial" w:cs="Arial"/>
          <w:sz w:val="24"/>
          <w:szCs w:val="24"/>
        </w:rPr>
        <w:t>ocal Environmental Record Centre (LERC)</w:t>
      </w:r>
      <w:r w:rsidR="002548CA" w:rsidRPr="00B54585">
        <w:rPr>
          <w:rFonts w:ascii="Arial" w:hAnsi="Arial" w:cs="Arial"/>
          <w:sz w:val="24"/>
          <w:szCs w:val="24"/>
        </w:rPr>
        <w:t xml:space="preserve"> </w:t>
      </w:r>
      <w:r w:rsidRPr="00B54585">
        <w:rPr>
          <w:rFonts w:ascii="Arial" w:hAnsi="Arial" w:cs="Arial"/>
          <w:sz w:val="24"/>
          <w:szCs w:val="24"/>
        </w:rPr>
        <w:t>Manager at Court Hey Park</w:t>
      </w:r>
      <w:r w:rsidR="006F67F9" w:rsidRPr="00B54585">
        <w:rPr>
          <w:rFonts w:ascii="Arial" w:hAnsi="Arial" w:cs="Arial"/>
          <w:sz w:val="24"/>
          <w:szCs w:val="24"/>
        </w:rPr>
        <w:t>, tasks</w:t>
      </w:r>
      <w:r w:rsidRPr="00B54585">
        <w:rPr>
          <w:rFonts w:ascii="Arial" w:hAnsi="Arial" w:cs="Arial"/>
          <w:sz w:val="24"/>
          <w:szCs w:val="24"/>
        </w:rPr>
        <w:t xml:space="preserve"> including</w:t>
      </w:r>
      <w:r w:rsidR="009C1503" w:rsidRPr="00B54585">
        <w:rPr>
          <w:rFonts w:ascii="Arial" w:hAnsi="Arial" w:cs="Arial"/>
          <w:sz w:val="24"/>
          <w:szCs w:val="24"/>
        </w:rPr>
        <w:t>:</w:t>
      </w:r>
    </w:p>
    <w:p w14:paraId="555D011F" w14:textId="7B0ECDEB" w:rsidR="009C1503" w:rsidRPr="00B54585" w:rsidRDefault="002548CA" w:rsidP="009C1503">
      <w:pPr>
        <w:pStyle w:val="ListParagraph"/>
        <w:numPr>
          <w:ilvl w:val="0"/>
          <w:numId w:val="10"/>
        </w:numPr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environmental record</w:t>
      </w:r>
      <w:r w:rsidR="009C1503" w:rsidRPr="00B54585">
        <w:rPr>
          <w:rFonts w:ascii="Arial" w:hAnsi="Arial" w:cs="Arial"/>
          <w:sz w:val="24"/>
          <w:szCs w:val="24"/>
        </w:rPr>
        <w:t xml:space="preserve"> </w:t>
      </w:r>
      <w:r w:rsidR="00780B2A" w:rsidRPr="00B54585">
        <w:rPr>
          <w:rFonts w:ascii="Arial" w:hAnsi="Arial" w:cs="Arial"/>
          <w:sz w:val="24"/>
          <w:szCs w:val="24"/>
        </w:rPr>
        <w:t>data</w:t>
      </w:r>
      <w:r w:rsidR="0069651B" w:rsidRPr="00B54585">
        <w:rPr>
          <w:rFonts w:ascii="Arial" w:hAnsi="Arial" w:cs="Arial"/>
          <w:sz w:val="24"/>
          <w:szCs w:val="24"/>
        </w:rPr>
        <w:t xml:space="preserve"> management,</w:t>
      </w:r>
      <w:r w:rsidR="00780B2A" w:rsidRPr="00B54585">
        <w:rPr>
          <w:rFonts w:ascii="Arial" w:hAnsi="Arial" w:cs="Arial"/>
          <w:sz w:val="24"/>
          <w:szCs w:val="24"/>
        </w:rPr>
        <w:t xml:space="preserve"> entry</w:t>
      </w:r>
      <w:r w:rsidR="009C1503" w:rsidRPr="00B54585">
        <w:rPr>
          <w:rFonts w:ascii="Arial" w:hAnsi="Arial" w:cs="Arial"/>
          <w:sz w:val="24"/>
          <w:szCs w:val="24"/>
        </w:rPr>
        <w:t xml:space="preserve"> and</w:t>
      </w:r>
      <w:r w:rsidR="00780B2A" w:rsidRPr="00B54585">
        <w:rPr>
          <w:rFonts w:ascii="Arial" w:hAnsi="Arial" w:cs="Arial"/>
          <w:sz w:val="24"/>
          <w:szCs w:val="24"/>
        </w:rPr>
        <w:t xml:space="preserve"> quality assurance</w:t>
      </w:r>
      <w:r w:rsidR="009C1503" w:rsidRPr="00B54585">
        <w:rPr>
          <w:rFonts w:ascii="Arial" w:hAnsi="Arial" w:cs="Arial"/>
          <w:sz w:val="24"/>
          <w:szCs w:val="24"/>
        </w:rPr>
        <w:t>.</w:t>
      </w:r>
    </w:p>
    <w:p w14:paraId="0C535984" w14:textId="4D6375D9" w:rsidR="009C1503" w:rsidRPr="00B54585" w:rsidRDefault="006F67F9" w:rsidP="009C1503">
      <w:pPr>
        <w:pStyle w:val="ListParagraph"/>
        <w:numPr>
          <w:ilvl w:val="0"/>
          <w:numId w:val="10"/>
        </w:numPr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 xml:space="preserve">delivery of </w:t>
      </w:r>
      <w:r w:rsidR="009C1503" w:rsidRPr="00B54585">
        <w:rPr>
          <w:rFonts w:ascii="Arial" w:hAnsi="Arial" w:cs="Arial"/>
          <w:sz w:val="24"/>
          <w:szCs w:val="24"/>
        </w:rPr>
        <w:t>environmental record centre data services.</w:t>
      </w:r>
    </w:p>
    <w:p w14:paraId="38E4D1AC" w14:textId="5F0F37EB" w:rsidR="0071344B" w:rsidRPr="00B54585" w:rsidRDefault="00561B60" w:rsidP="009C1503">
      <w:pPr>
        <w:pStyle w:val="ListParagraph"/>
        <w:numPr>
          <w:ilvl w:val="0"/>
          <w:numId w:val="10"/>
        </w:numPr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 xml:space="preserve">spatial environmental data </w:t>
      </w:r>
      <w:r w:rsidR="0069651B" w:rsidRPr="00B54585">
        <w:rPr>
          <w:rFonts w:ascii="Arial" w:hAnsi="Arial" w:cs="Arial"/>
          <w:sz w:val="24"/>
          <w:szCs w:val="24"/>
        </w:rPr>
        <w:t xml:space="preserve">management </w:t>
      </w:r>
      <w:r w:rsidR="0071344B" w:rsidRPr="00B54585">
        <w:rPr>
          <w:rFonts w:ascii="Arial" w:hAnsi="Arial" w:cs="Arial"/>
          <w:sz w:val="24"/>
          <w:szCs w:val="24"/>
        </w:rPr>
        <w:t>and mapping</w:t>
      </w:r>
      <w:r w:rsidR="00A45A76" w:rsidRPr="00B54585">
        <w:rPr>
          <w:rFonts w:ascii="Arial" w:hAnsi="Arial" w:cs="Arial"/>
          <w:sz w:val="24"/>
          <w:szCs w:val="24"/>
        </w:rPr>
        <w:t xml:space="preserve"> including input to emerging Local Nature Recovery Strategy</w:t>
      </w:r>
      <w:r w:rsidR="006F67F9" w:rsidRPr="00B54585">
        <w:rPr>
          <w:rFonts w:ascii="Arial" w:hAnsi="Arial" w:cs="Arial"/>
          <w:sz w:val="24"/>
          <w:szCs w:val="24"/>
        </w:rPr>
        <w:t xml:space="preserve"> and Biodiversity Net Gain responsibilities</w:t>
      </w:r>
      <w:r w:rsidR="0071344B" w:rsidRPr="00B54585">
        <w:rPr>
          <w:rFonts w:ascii="Arial" w:hAnsi="Arial" w:cs="Arial"/>
          <w:sz w:val="24"/>
          <w:szCs w:val="24"/>
        </w:rPr>
        <w:t>.</w:t>
      </w:r>
    </w:p>
    <w:p w14:paraId="6BBC0A38" w14:textId="65E127B5" w:rsidR="00780B2A" w:rsidRPr="00B54585" w:rsidRDefault="002548CA" w:rsidP="009C1503">
      <w:pPr>
        <w:pStyle w:val="ListParagraph"/>
        <w:numPr>
          <w:ilvl w:val="0"/>
          <w:numId w:val="10"/>
        </w:numPr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 xml:space="preserve">website </w:t>
      </w:r>
      <w:r w:rsidR="0071344B" w:rsidRPr="00B54585">
        <w:rPr>
          <w:rFonts w:ascii="Arial" w:hAnsi="Arial" w:cs="Arial"/>
          <w:sz w:val="24"/>
          <w:szCs w:val="24"/>
        </w:rPr>
        <w:t xml:space="preserve">development and </w:t>
      </w:r>
      <w:r w:rsidR="006F67F9" w:rsidRPr="00B54585">
        <w:rPr>
          <w:rFonts w:ascii="Arial" w:hAnsi="Arial" w:cs="Arial"/>
          <w:sz w:val="24"/>
          <w:szCs w:val="24"/>
        </w:rPr>
        <w:t xml:space="preserve">content </w:t>
      </w:r>
      <w:r w:rsidRPr="00B54585">
        <w:rPr>
          <w:rFonts w:ascii="Arial" w:hAnsi="Arial" w:cs="Arial"/>
          <w:sz w:val="24"/>
          <w:szCs w:val="24"/>
        </w:rPr>
        <w:t>management</w:t>
      </w:r>
      <w:r w:rsidR="00780B2A" w:rsidRPr="00B54585">
        <w:rPr>
          <w:rFonts w:ascii="Arial" w:hAnsi="Arial" w:cs="Arial"/>
          <w:sz w:val="24"/>
          <w:szCs w:val="24"/>
        </w:rPr>
        <w:t>.</w:t>
      </w:r>
    </w:p>
    <w:p w14:paraId="45F37351" w14:textId="76DCCC1F" w:rsidR="000F7D5F" w:rsidRPr="00B54585" w:rsidRDefault="000F7D5F" w:rsidP="009C1503">
      <w:pPr>
        <w:pStyle w:val="ListParagraph"/>
        <w:numPr>
          <w:ilvl w:val="0"/>
          <w:numId w:val="10"/>
        </w:numPr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Supporting the office based volunteer team to deliver LERC data collation activity.</w:t>
      </w:r>
    </w:p>
    <w:p w14:paraId="6BBC0A39" w14:textId="77777777" w:rsidR="00780B2A" w:rsidRPr="00B54585" w:rsidRDefault="00780B2A" w:rsidP="002E0EC1">
      <w:pPr>
        <w:tabs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</w:p>
    <w:p w14:paraId="6BBC0A3A" w14:textId="3A973C51" w:rsidR="00DA307A" w:rsidRPr="00B54585" w:rsidRDefault="00DA307A" w:rsidP="008F6296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Assist the MBB LERC Manager in preparing</w:t>
      </w:r>
      <w:r w:rsidR="008F6296" w:rsidRPr="00B54585">
        <w:rPr>
          <w:rFonts w:ascii="Arial" w:hAnsi="Arial" w:cs="Arial"/>
          <w:sz w:val="24"/>
          <w:szCs w:val="24"/>
        </w:rPr>
        <w:t xml:space="preserve">, implementing and updating </w:t>
      </w:r>
      <w:r w:rsidRPr="00B54585">
        <w:rPr>
          <w:rFonts w:ascii="Arial" w:hAnsi="Arial" w:cs="Arial"/>
          <w:sz w:val="24"/>
          <w:szCs w:val="24"/>
        </w:rPr>
        <w:t>a</w:t>
      </w:r>
      <w:r w:rsidR="00122F9B" w:rsidRPr="00B54585">
        <w:rPr>
          <w:rFonts w:ascii="Arial" w:hAnsi="Arial" w:cs="Arial"/>
          <w:sz w:val="24"/>
          <w:szCs w:val="24"/>
        </w:rPr>
        <w:t>n integrated</w:t>
      </w:r>
      <w:r w:rsidRPr="00B54585">
        <w:rPr>
          <w:rFonts w:ascii="Arial" w:hAnsi="Arial" w:cs="Arial"/>
          <w:sz w:val="24"/>
          <w:szCs w:val="24"/>
        </w:rPr>
        <w:t xml:space="preserve"> </w:t>
      </w:r>
      <w:r w:rsidR="0094783D" w:rsidRPr="00B54585">
        <w:rPr>
          <w:rFonts w:ascii="Arial" w:hAnsi="Arial" w:cs="Arial"/>
          <w:sz w:val="24"/>
          <w:szCs w:val="24"/>
        </w:rPr>
        <w:t xml:space="preserve">EAS policy and </w:t>
      </w:r>
      <w:r w:rsidR="00DB562B" w:rsidRPr="00B54585">
        <w:rPr>
          <w:rFonts w:ascii="Arial" w:hAnsi="Arial" w:cs="Arial"/>
          <w:sz w:val="24"/>
          <w:szCs w:val="24"/>
        </w:rPr>
        <w:t>procedures</w:t>
      </w:r>
      <w:r w:rsidRPr="00B54585">
        <w:rPr>
          <w:rFonts w:ascii="Arial" w:hAnsi="Arial" w:cs="Arial"/>
          <w:sz w:val="24"/>
          <w:szCs w:val="24"/>
        </w:rPr>
        <w:t xml:space="preserve"> for environmental information </w:t>
      </w:r>
      <w:r w:rsidR="00DB562B" w:rsidRPr="00B54585">
        <w:rPr>
          <w:rFonts w:ascii="Arial" w:hAnsi="Arial" w:cs="Arial"/>
          <w:sz w:val="24"/>
          <w:szCs w:val="24"/>
        </w:rPr>
        <w:t>with a specific focus on</w:t>
      </w:r>
      <w:r w:rsidR="000E0F72" w:rsidRPr="00B54585">
        <w:rPr>
          <w:rFonts w:ascii="Arial" w:hAnsi="Arial" w:cs="Arial"/>
          <w:sz w:val="24"/>
          <w:szCs w:val="24"/>
        </w:rPr>
        <w:t xml:space="preserve"> implementation of the Environment Act including</w:t>
      </w:r>
      <w:r w:rsidRPr="00B54585">
        <w:rPr>
          <w:rFonts w:ascii="Arial" w:hAnsi="Arial" w:cs="Arial"/>
          <w:sz w:val="24"/>
          <w:szCs w:val="24"/>
        </w:rPr>
        <w:t xml:space="preserve"> biodiversity</w:t>
      </w:r>
      <w:r w:rsidR="00184175" w:rsidRPr="00B54585">
        <w:rPr>
          <w:rFonts w:ascii="Arial" w:hAnsi="Arial" w:cs="Arial"/>
          <w:sz w:val="24"/>
          <w:szCs w:val="24"/>
        </w:rPr>
        <w:t xml:space="preserve">, </w:t>
      </w:r>
      <w:r w:rsidR="000E0F72" w:rsidRPr="00B54585">
        <w:rPr>
          <w:rFonts w:ascii="Arial" w:hAnsi="Arial" w:cs="Arial"/>
          <w:sz w:val="24"/>
          <w:szCs w:val="24"/>
        </w:rPr>
        <w:t xml:space="preserve">integration with </w:t>
      </w:r>
      <w:r w:rsidR="00184175" w:rsidRPr="00B54585">
        <w:rPr>
          <w:rFonts w:ascii="Arial" w:hAnsi="Arial" w:cs="Arial"/>
          <w:sz w:val="24"/>
          <w:szCs w:val="24"/>
        </w:rPr>
        <w:t>natural capital</w:t>
      </w:r>
      <w:r w:rsidR="00A45A76" w:rsidRPr="00B54585">
        <w:rPr>
          <w:rFonts w:ascii="Arial" w:hAnsi="Arial" w:cs="Arial"/>
          <w:sz w:val="24"/>
          <w:szCs w:val="24"/>
        </w:rPr>
        <w:t xml:space="preserve"> and </w:t>
      </w:r>
      <w:r w:rsidRPr="00B54585">
        <w:rPr>
          <w:rFonts w:ascii="Arial" w:hAnsi="Arial" w:cs="Arial"/>
          <w:sz w:val="24"/>
          <w:szCs w:val="24"/>
        </w:rPr>
        <w:t>nature conservation.</w:t>
      </w:r>
    </w:p>
    <w:p w14:paraId="56F1B482" w14:textId="77777777" w:rsidR="002F5060" w:rsidRPr="00B54585" w:rsidRDefault="002F5060" w:rsidP="002F5060">
      <w:pPr>
        <w:spacing w:line="240" w:lineRule="atLeast"/>
        <w:ind w:left="567"/>
        <w:rPr>
          <w:rFonts w:ascii="Arial" w:hAnsi="Arial" w:cs="Arial"/>
          <w:sz w:val="24"/>
          <w:szCs w:val="24"/>
        </w:rPr>
      </w:pPr>
    </w:p>
    <w:p w14:paraId="2E2773EE" w14:textId="61309265" w:rsidR="002F5060" w:rsidRPr="00B54585" w:rsidRDefault="002F5060" w:rsidP="008F6296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Assist the MBB LERC Manager in</w:t>
      </w:r>
      <w:r w:rsidR="00891FA1" w:rsidRPr="00B54585">
        <w:rPr>
          <w:rFonts w:ascii="Arial" w:hAnsi="Arial" w:cs="Arial"/>
          <w:sz w:val="24"/>
          <w:szCs w:val="24"/>
        </w:rPr>
        <w:t xml:space="preserve"> development and promotion of Merseyside BioBank services</w:t>
      </w:r>
      <w:r w:rsidR="006F67F9" w:rsidRPr="00B54585">
        <w:rPr>
          <w:rFonts w:ascii="Arial" w:hAnsi="Arial" w:cs="Arial"/>
          <w:sz w:val="24"/>
          <w:szCs w:val="24"/>
        </w:rPr>
        <w:t xml:space="preserve"> and the development of related workflows and procedures</w:t>
      </w:r>
      <w:r w:rsidR="008D5F56" w:rsidRPr="00B54585">
        <w:rPr>
          <w:rFonts w:ascii="Arial" w:hAnsi="Arial" w:cs="Arial"/>
          <w:sz w:val="24"/>
          <w:szCs w:val="24"/>
        </w:rPr>
        <w:t>.</w:t>
      </w:r>
    </w:p>
    <w:p w14:paraId="5AC311D1" w14:textId="77777777" w:rsidR="007670D3" w:rsidRPr="00B54585" w:rsidRDefault="007670D3" w:rsidP="00B54585">
      <w:pPr>
        <w:spacing w:line="240" w:lineRule="atLeast"/>
        <w:rPr>
          <w:rFonts w:ascii="Arial" w:hAnsi="Arial" w:cs="Arial"/>
          <w:sz w:val="24"/>
          <w:szCs w:val="24"/>
        </w:rPr>
      </w:pPr>
    </w:p>
    <w:p w14:paraId="59C44FFC" w14:textId="08676841" w:rsidR="007670D3" w:rsidRPr="00B54585" w:rsidRDefault="007670D3" w:rsidP="008F6296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Support and develop BioBank ICT resilience in close co-operation with MBB LERC Management and EAS Business</w:t>
      </w:r>
      <w:r w:rsidR="009D7E38" w:rsidRPr="00B54585">
        <w:rPr>
          <w:rFonts w:ascii="Arial" w:hAnsi="Arial" w:cs="Arial"/>
          <w:sz w:val="24"/>
          <w:szCs w:val="24"/>
        </w:rPr>
        <w:t xml:space="preserve"> Intelligence and Technical Support Officer.</w:t>
      </w:r>
      <w:r w:rsidRPr="00B54585">
        <w:rPr>
          <w:rFonts w:ascii="Arial" w:hAnsi="Arial" w:cs="Arial"/>
          <w:sz w:val="24"/>
          <w:szCs w:val="24"/>
        </w:rPr>
        <w:t xml:space="preserve">  </w:t>
      </w:r>
    </w:p>
    <w:p w14:paraId="6BBC0A3B" w14:textId="77777777" w:rsidR="00DA307A" w:rsidRPr="00B54585" w:rsidRDefault="00DA307A" w:rsidP="009C17DD">
      <w:pPr>
        <w:pStyle w:val="ListParagraph"/>
        <w:rPr>
          <w:rFonts w:ascii="Arial" w:hAnsi="Arial" w:cs="Arial"/>
          <w:sz w:val="24"/>
          <w:szCs w:val="24"/>
        </w:rPr>
      </w:pPr>
    </w:p>
    <w:p w14:paraId="086E140F" w14:textId="7BC63D2E" w:rsidR="00E4119E" w:rsidRPr="00B54585" w:rsidRDefault="00A45A76" w:rsidP="008926BA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Support the Ecology team</w:t>
      </w:r>
      <w:r w:rsidR="00BE3219" w:rsidRPr="00B54585">
        <w:rPr>
          <w:rFonts w:ascii="Arial" w:hAnsi="Arial" w:cs="Arial"/>
          <w:sz w:val="24"/>
          <w:szCs w:val="24"/>
        </w:rPr>
        <w:t xml:space="preserve"> through data provision</w:t>
      </w:r>
      <w:r w:rsidRPr="00B54585">
        <w:rPr>
          <w:rFonts w:ascii="Arial" w:hAnsi="Arial" w:cs="Arial"/>
          <w:sz w:val="24"/>
          <w:szCs w:val="24"/>
        </w:rPr>
        <w:t xml:space="preserve"> in </w:t>
      </w:r>
      <w:r w:rsidR="00BE3219" w:rsidRPr="00B54585">
        <w:rPr>
          <w:rFonts w:ascii="Arial" w:hAnsi="Arial" w:cs="Arial"/>
          <w:sz w:val="24"/>
          <w:szCs w:val="24"/>
        </w:rPr>
        <w:t xml:space="preserve">new </w:t>
      </w:r>
      <w:r w:rsidRPr="00B54585">
        <w:rPr>
          <w:rFonts w:ascii="Arial" w:hAnsi="Arial" w:cs="Arial"/>
          <w:sz w:val="24"/>
          <w:szCs w:val="24"/>
        </w:rPr>
        <w:t>biodiversity performance</w:t>
      </w:r>
      <w:r w:rsidR="00BE3219" w:rsidRPr="00B54585">
        <w:rPr>
          <w:rFonts w:ascii="Arial" w:hAnsi="Arial" w:cs="Arial"/>
          <w:sz w:val="24"/>
          <w:szCs w:val="24"/>
        </w:rPr>
        <w:t xml:space="preserve"> reporting duties under the</w:t>
      </w:r>
      <w:r w:rsidR="00E4119E" w:rsidRPr="00B54585">
        <w:rPr>
          <w:rFonts w:ascii="Arial" w:hAnsi="Arial" w:cs="Arial"/>
          <w:sz w:val="24"/>
          <w:szCs w:val="24"/>
        </w:rPr>
        <w:t xml:space="preserve"> Environment Act.</w:t>
      </w:r>
    </w:p>
    <w:p w14:paraId="7F2613C1" w14:textId="77777777" w:rsidR="00E4119E" w:rsidRPr="00B54585" w:rsidRDefault="00E4119E" w:rsidP="00E4119E">
      <w:pPr>
        <w:spacing w:line="240" w:lineRule="atLeast"/>
        <w:ind w:left="567"/>
        <w:rPr>
          <w:rFonts w:ascii="Arial" w:hAnsi="Arial" w:cs="Arial"/>
          <w:sz w:val="24"/>
          <w:szCs w:val="24"/>
        </w:rPr>
      </w:pPr>
    </w:p>
    <w:p w14:paraId="6BBC0A43" w14:textId="4399975C" w:rsidR="009F5E94" w:rsidRPr="00B54585" w:rsidRDefault="00780B2A" w:rsidP="00BC259D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Oversee</w:t>
      </w:r>
      <w:r w:rsidR="00E4119E" w:rsidRPr="00B54585">
        <w:rPr>
          <w:rFonts w:ascii="Arial" w:hAnsi="Arial" w:cs="Arial"/>
          <w:sz w:val="24"/>
          <w:szCs w:val="24"/>
        </w:rPr>
        <w:t xml:space="preserve">, in close liaison with the Assistant Ecologists, </w:t>
      </w:r>
      <w:r w:rsidR="002548CA" w:rsidRPr="00B54585">
        <w:rPr>
          <w:rFonts w:ascii="Arial" w:hAnsi="Arial" w:cs="Arial"/>
          <w:sz w:val="24"/>
          <w:szCs w:val="24"/>
        </w:rPr>
        <w:t>compliance with data and information regulations</w:t>
      </w:r>
      <w:r w:rsidR="00184175" w:rsidRPr="00B54585">
        <w:rPr>
          <w:rFonts w:ascii="Arial" w:hAnsi="Arial" w:cs="Arial"/>
          <w:sz w:val="24"/>
          <w:szCs w:val="24"/>
        </w:rPr>
        <w:t>,</w:t>
      </w:r>
      <w:r w:rsidR="002548CA" w:rsidRPr="00B54585">
        <w:rPr>
          <w:rFonts w:ascii="Arial" w:hAnsi="Arial" w:cs="Arial"/>
          <w:sz w:val="24"/>
          <w:szCs w:val="24"/>
        </w:rPr>
        <w:t xml:space="preserve"> policy </w:t>
      </w:r>
      <w:r w:rsidRPr="00B54585">
        <w:rPr>
          <w:rFonts w:ascii="Arial" w:hAnsi="Arial" w:cs="Arial"/>
          <w:sz w:val="24"/>
          <w:szCs w:val="24"/>
        </w:rPr>
        <w:t>requirements</w:t>
      </w:r>
      <w:r w:rsidR="00184175" w:rsidRPr="00B54585">
        <w:rPr>
          <w:rFonts w:ascii="Arial" w:hAnsi="Arial" w:cs="Arial"/>
          <w:sz w:val="24"/>
          <w:szCs w:val="24"/>
        </w:rPr>
        <w:t xml:space="preserve"> and General </w:t>
      </w:r>
      <w:r w:rsidR="008926BA" w:rsidRPr="00B54585">
        <w:rPr>
          <w:rFonts w:ascii="Arial" w:hAnsi="Arial" w:cs="Arial"/>
          <w:sz w:val="24"/>
          <w:szCs w:val="24"/>
        </w:rPr>
        <w:t xml:space="preserve">Data Protection </w:t>
      </w:r>
      <w:r w:rsidR="008926BA" w:rsidRPr="00B54585">
        <w:rPr>
          <w:rFonts w:ascii="Arial" w:hAnsi="Arial" w:cs="Arial"/>
          <w:sz w:val="24"/>
          <w:szCs w:val="24"/>
        </w:rPr>
        <w:lastRenderedPageBreak/>
        <w:t>Regulations</w:t>
      </w:r>
      <w:r w:rsidR="009F5E94" w:rsidRPr="00B54585">
        <w:rPr>
          <w:rFonts w:ascii="Arial" w:hAnsi="Arial" w:cs="Arial"/>
          <w:sz w:val="24"/>
          <w:szCs w:val="24"/>
        </w:rPr>
        <w:t>,</w:t>
      </w:r>
      <w:r w:rsidRPr="00B54585">
        <w:rPr>
          <w:rFonts w:ascii="Arial" w:hAnsi="Arial" w:cs="Arial"/>
          <w:sz w:val="24"/>
          <w:szCs w:val="24"/>
        </w:rPr>
        <w:t xml:space="preserve"> including liaising with consultants</w:t>
      </w:r>
      <w:r w:rsidR="008926BA" w:rsidRPr="00B54585">
        <w:rPr>
          <w:rFonts w:ascii="Arial" w:hAnsi="Arial" w:cs="Arial"/>
          <w:sz w:val="24"/>
          <w:szCs w:val="24"/>
        </w:rPr>
        <w:t>, data collectors, providers and users</w:t>
      </w:r>
      <w:r w:rsidRPr="00B54585">
        <w:rPr>
          <w:rFonts w:ascii="Arial" w:hAnsi="Arial" w:cs="Arial"/>
          <w:sz w:val="24"/>
          <w:szCs w:val="24"/>
        </w:rPr>
        <w:t xml:space="preserve"> </w:t>
      </w:r>
      <w:r w:rsidR="008926BA" w:rsidRPr="00B54585">
        <w:rPr>
          <w:rFonts w:ascii="Arial" w:hAnsi="Arial" w:cs="Arial"/>
          <w:sz w:val="24"/>
          <w:szCs w:val="24"/>
        </w:rPr>
        <w:t xml:space="preserve">for </w:t>
      </w:r>
      <w:r w:rsidRPr="00B54585">
        <w:rPr>
          <w:rFonts w:ascii="Arial" w:hAnsi="Arial" w:cs="Arial"/>
          <w:sz w:val="24"/>
          <w:szCs w:val="24"/>
        </w:rPr>
        <w:t xml:space="preserve">permissions to </w:t>
      </w:r>
      <w:r w:rsidR="006F67F9" w:rsidRPr="00B54585">
        <w:rPr>
          <w:rFonts w:ascii="Arial" w:hAnsi="Arial" w:cs="Arial"/>
          <w:sz w:val="24"/>
          <w:szCs w:val="24"/>
        </w:rPr>
        <w:t>collate data</w:t>
      </w:r>
      <w:r w:rsidRPr="00B54585">
        <w:rPr>
          <w:rFonts w:ascii="Arial" w:hAnsi="Arial" w:cs="Arial"/>
          <w:sz w:val="24"/>
          <w:szCs w:val="24"/>
        </w:rPr>
        <w:t xml:space="preserve"> </w:t>
      </w:r>
      <w:r w:rsidR="006F67F9" w:rsidRPr="00B54585">
        <w:rPr>
          <w:rFonts w:ascii="Arial" w:hAnsi="Arial" w:cs="Arial"/>
          <w:sz w:val="24"/>
          <w:szCs w:val="24"/>
        </w:rPr>
        <w:t>for service use</w:t>
      </w:r>
      <w:r w:rsidRPr="00B54585">
        <w:rPr>
          <w:rFonts w:ascii="Arial" w:hAnsi="Arial" w:cs="Arial"/>
          <w:sz w:val="24"/>
          <w:szCs w:val="24"/>
        </w:rPr>
        <w:t>.</w:t>
      </w:r>
    </w:p>
    <w:p w14:paraId="0490F37E" w14:textId="77777777" w:rsidR="00BC259D" w:rsidRPr="00B54585" w:rsidRDefault="00BC259D" w:rsidP="00BC259D">
      <w:pPr>
        <w:spacing w:line="240" w:lineRule="atLeast"/>
        <w:ind w:left="567"/>
        <w:rPr>
          <w:rFonts w:ascii="Arial" w:hAnsi="Arial" w:cs="Arial"/>
          <w:sz w:val="24"/>
          <w:szCs w:val="24"/>
        </w:rPr>
      </w:pPr>
    </w:p>
    <w:p w14:paraId="6BBC0A44" w14:textId="1B82EAF4" w:rsidR="007C60EB" w:rsidRPr="00B54585" w:rsidRDefault="00DA307A" w:rsidP="009C17DD">
      <w:pPr>
        <w:numPr>
          <w:ilvl w:val="0"/>
          <w:numId w:val="6"/>
        </w:numPr>
        <w:tabs>
          <w:tab w:val="clear" w:pos="360"/>
          <w:tab w:val="num" w:pos="567"/>
          <w:tab w:val="left" w:pos="1701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S</w:t>
      </w:r>
      <w:r w:rsidR="00921C98" w:rsidRPr="00B54585">
        <w:rPr>
          <w:rFonts w:ascii="Arial" w:hAnsi="Arial" w:cs="Arial"/>
          <w:sz w:val="24"/>
          <w:szCs w:val="24"/>
        </w:rPr>
        <w:t xml:space="preserve">upport </w:t>
      </w:r>
      <w:r w:rsidR="00BC259D" w:rsidRPr="00B54585">
        <w:rPr>
          <w:rFonts w:ascii="Arial" w:hAnsi="Arial" w:cs="Arial"/>
          <w:sz w:val="24"/>
          <w:szCs w:val="24"/>
        </w:rPr>
        <w:t xml:space="preserve">Ecology Team as required </w:t>
      </w:r>
      <w:r w:rsidR="008C3E4B" w:rsidRPr="00B54585">
        <w:rPr>
          <w:rFonts w:ascii="Arial" w:hAnsi="Arial" w:cs="Arial"/>
          <w:sz w:val="24"/>
          <w:szCs w:val="24"/>
        </w:rPr>
        <w:t>i</w:t>
      </w:r>
      <w:r w:rsidRPr="00B54585">
        <w:rPr>
          <w:rFonts w:ascii="Arial" w:hAnsi="Arial" w:cs="Arial"/>
          <w:sz w:val="24"/>
          <w:szCs w:val="24"/>
        </w:rPr>
        <w:t>n organising events and meetings</w:t>
      </w:r>
      <w:r w:rsidR="008C3E4B" w:rsidRPr="00B54585">
        <w:rPr>
          <w:rFonts w:ascii="Arial" w:hAnsi="Arial" w:cs="Arial"/>
          <w:sz w:val="24"/>
          <w:szCs w:val="24"/>
        </w:rPr>
        <w:t xml:space="preserve"> including training and awareness raising at the BioBank hub</w:t>
      </w:r>
      <w:r w:rsidRPr="00B54585">
        <w:rPr>
          <w:rFonts w:ascii="Arial" w:hAnsi="Arial" w:cs="Arial"/>
          <w:sz w:val="24"/>
          <w:szCs w:val="24"/>
        </w:rPr>
        <w:t xml:space="preserve">. </w:t>
      </w:r>
    </w:p>
    <w:p w14:paraId="6BBC0A45" w14:textId="77777777" w:rsidR="009C17DD" w:rsidRPr="00B54585" w:rsidRDefault="009C17DD" w:rsidP="009C17DD">
      <w:pPr>
        <w:tabs>
          <w:tab w:val="left" w:pos="1701"/>
        </w:tabs>
        <w:spacing w:line="240" w:lineRule="atLeast"/>
        <w:ind w:left="567"/>
        <w:jc w:val="both"/>
        <w:rPr>
          <w:rFonts w:ascii="Arial" w:hAnsi="Arial" w:cs="Arial"/>
          <w:sz w:val="24"/>
          <w:szCs w:val="24"/>
        </w:rPr>
      </w:pPr>
    </w:p>
    <w:p w14:paraId="6BBC0A46" w14:textId="77777777" w:rsidR="00921C98" w:rsidRPr="00B54585" w:rsidRDefault="00921C98" w:rsidP="002E0EC1">
      <w:pPr>
        <w:numPr>
          <w:ilvl w:val="0"/>
          <w:numId w:val="6"/>
        </w:numPr>
        <w:tabs>
          <w:tab w:val="clear" w:pos="360"/>
          <w:tab w:val="num" w:pos="567"/>
        </w:tabs>
        <w:spacing w:line="240" w:lineRule="atLeast"/>
        <w:ind w:left="567" w:hanging="567"/>
        <w:jc w:val="both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Participate in effective employee relations and undertake appropriate training to improve effectiveness in tasks set.</w:t>
      </w:r>
    </w:p>
    <w:p w14:paraId="6BBC0A47" w14:textId="77777777" w:rsidR="00264823" w:rsidRPr="00B54585" w:rsidRDefault="00264823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</w:rPr>
      </w:pPr>
    </w:p>
    <w:p w14:paraId="6BBC0A48" w14:textId="77777777" w:rsidR="007C60EB" w:rsidRPr="00B54585" w:rsidRDefault="007C60EB" w:rsidP="00264823">
      <w:pPr>
        <w:pStyle w:val="Heading1"/>
        <w:tabs>
          <w:tab w:val="left" w:pos="1701"/>
          <w:tab w:val="left" w:pos="6804"/>
        </w:tabs>
        <w:rPr>
          <w:rFonts w:ascii="Arial" w:hAnsi="Arial" w:cs="Arial"/>
          <w:sz w:val="24"/>
          <w:szCs w:val="24"/>
          <w:u w:val="none"/>
        </w:rPr>
      </w:pPr>
      <w:r w:rsidRPr="00B54585">
        <w:rPr>
          <w:rFonts w:ascii="Arial" w:hAnsi="Arial" w:cs="Arial"/>
          <w:sz w:val="24"/>
          <w:szCs w:val="24"/>
          <w:u w:val="none"/>
        </w:rPr>
        <w:t>EAS ORGANISATION CHART</w:t>
      </w:r>
    </w:p>
    <w:p w14:paraId="6BBC0A49" w14:textId="3C1C3FD5" w:rsidR="007C60EB" w:rsidRPr="00B54585" w:rsidRDefault="002F5060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Tbc.</w:t>
      </w:r>
    </w:p>
    <w:p w14:paraId="6BBC0A4A" w14:textId="77777777" w:rsidR="00921C98" w:rsidRPr="00B54585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4B" w14:textId="77777777" w:rsidR="007C60EB" w:rsidRPr="00B54585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b/>
          <w:sz w:val="24"/>
          <w:szCs w:val="24"/>
          <w:u w:val="single"/>
        </w:rPr>
        <w:t>QUALIFICATIONS AND EXPERIENCE</w:t>
      </w:r>
    </w:p>
    <w:p w14:paraId="6BBC0A4C" w14:textId="6EAB62F6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B54585">
        <w:rPr>
          <w:rFonts w:ascii="Arial" w:hAnsi="Arial" w:cs="Arial"/>
          <w:sz w:val="24"/>
          <w:szCs w:val="24"/>
        </w:rPr>
        <w:t>See attached person specification</w:t>
      </w:r>
      <w:r w:rsidR="00AA612F" w:rsidRPr="00B54585">
        <w:rPr>
          <w:rFonts w:ascii="Arial" w:hAnsi="Arial" w:cs="Arial"/>
          <w:sz w:val="24"/>
          <w:szCs w:val="24"/>
        </w:rPr>
        <w:t>.</w:t>
      </w:r>
    </w:p>
    <w:p w14:paraId="6BBC0A4D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4E" w14:textId="77777777" w:rsidR="007C60EB" w:rsidRPr="00771A39" w:rsidRDefault="007C60EB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SPECIAL CONDITIONS</w:t>
      </w:r>
    </w:p>
    <w:p w14:paraId="74D0CCA1" w14:textId="48C21AEC" w:rsidR="0028571A" w:rsidRPr="00CC581A" w:rsidRDefault="0028571A" w:rsidP="0028571A">
      <w:pPr>
        <w:tabs>
          <w:tab w:val="left" w:pos="0"/>
        </w:tabs>
        <w:spacing w:line="240" w:lineRule="atLeast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 xml:space="preserve">Ability and flexibility for frequent independent travel to meeting venues, events and other locations (e.g. for site survey and monitoring, </w:t>
      </w:r>
      <w:r w:rsidR="00FA7197" w:rsidRPr="00CC581A">
        <w:rPr>
          <w:rFonts w:ascii="Arial" w:hAnsi="Arial" w:cs="Arial"/>
          <w:sz w:val="24"/>
          <w:szCs w:val="24"/>
        </w:rPr>
        <w:t xml:space="preserve">biodiversity training </w:t>
      </w:r>
      <w:r w:rsidRPr="00CC581A">
        <w:rPr>
          <w:rFonts w:ascii="Arial" w:hAnsi="Arial" w:cs="Arial"/>
          <w:sz w:val="24"/>
          <w:szCs w:val="24"/>
        </w:rPr>
        <w:t>events, Local Site monitoring purposes, together with monitoring implementation of the biodiversity duty) within the Liverpool City Region.</w:t>
      </w:r>
    </w:p>
    <w:p w14:paraId="3B9889DA" w14:textId="77777777" w:rsidR="000E4FD1" w:rsidRPr="00CC581A" w:rsidRDefault="0028571A" w:rsidP="0028571A">
      <w:pPr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>Sefton’s casual car users allowance and travel expenses policies apply to this post.</w:t>
      </w:r>
    </w:p>
    <w:p w14:paraId="09473B92" w14:textId="472C0C47" w:rsidR="0028571A" w:rsidRPr="00CC581A" w:rsidRDefault="000E4FD1" w:rsidP="0028571A">
      <w:pPr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>Trave to Magdalen House will be required occasionally.</w:t>
      </w:r>
      <w:r w:rsidR="0028571A" w:rsidRPr="00CC581A">
        <w:rPr>
          <w:rFonts w:ascii="Arial" w:hAnsi="Arial" w:cs="Arial"/>
          <w:sz w:val="24"/>
          <w:szCs w:val="24"/>
        </w:rPr>
        <w:t xml:space="preserve">   </w:t>
      </w:r>
    </w:p>
    <w:p w14:paraId="79F3DF74" w14:textId="4E26575B" w:rsidR="00462482" w:rsidRPr="00CC581A" w:rsidRDefault="00462482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>Regular travel to the MBB office in Court Hey Park, Huyton, Knowsley will be required.</w:t>
      </w:r>
    </w:p>
    <w:p w14:paraId="6BBC0A50" w14:textId="77777777" w:rsidR="00000ED6" w:rsidRPr="00CC581A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>A casual car users allowance is available.</w:t>
      </w:r>
      <w:r w:rsidR="00A32CC4" w:rsidRPr="00CC581A">
        <w:rPr>
          <w:rFonts w:ascii="Arial" w:hAnsi="Arial" w:cs="Arial"/>
          <w:sz w:val="24"/>
          <w:szCs w:val="24"/>
        </w:rPr>
        <w:t xml:space="preserve"> </w:t>
      </w:r>
    </w:p>
    <w:p w14:paraId="6BBC0A51" w14:textId="77777777" w:rsidR="00000ED6" w:rsidRPr="00CC581A" w:rsidRDefault="00000ED6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 xml:space="preserve">The post is </w:t>
      </w:r>
      <w:r w:rsidR="00687926" w:rsidRPr="00CC581A">
        <w:rPr>
          <w:rFonts w:ascii="Arial" w:hAnsi="Arial" w:cs="Arial"/>
          <w:sz w:val="24"/>
          <w:szCs w:val="24"/>
        </w:rPr>
        <w:t xml:space="preserve">a </w:t>
      </w:r>
      <w:r w:rsidRPr="00CC581A">
        <w:rPr>
          <w:rFonts w:ascii="Arial" w:hAnsi="Arial" w:cs="Arial"/>
          <w:sz w:val="24"/>
          <w:szCs w:val="24"/>
        </w:rPr>
        <w:t>permanent</w:t>
      </w:r>
      <w:r w:rsidR="00687926" w:rsidRPr="00CC581A">
        <w:rPr>
          <w:rFonts w:ascii="Arial" w:hAnsi="Arial" w:cs="Arial"/>
          <w:sz w:val="24"/>
          <w:szCs w:val="24"/>
        </w:rPr>
        <w:t xml:space="preserve"> position</w:t>
      </w:r>
      <w:r w:rsidRPr="00CC581A">
        <w:rPr>
          <w:rFonts w:ascii="Arial" w:hAnsi="Arial" w:cs="Arial"/>
          <w:sz w:val="24"/>
          <w:szCs w:val="24"/>
        </w:rPr>
        <w:t>, full time 36 hours per week.</w:t>
      </w:r>
    </w:p>
    <w:p w14:paraId="6BBC0A52" w14:textId="1B423C73" w:rsidR="007C60EB" w:rsidRPr="00771A39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CC581A">
        <w:rPr>
          <w:rFonts w:ascii="Arial" w:hAnsi="Arial" w:cs="Arial"/>
          <w:sz w:val="24"/>
          <w:szCs w:val="24"/>
        </w:rPr>
        <w:t>Occasional work outside normal hours is required</w:t>
      </w:r>
      <w:r w:rsidR="00407885" w:rsidRPr="00CC581A">
        <w:rPr>
          <w:rFonts w:ascii="Arial" w:hAnsi="Arial" w:cs="Arial"/>
          <w:sz w:val="24"/>
          <w:szCs w:val="24"/>
        </w:rPr>
        <w:t xml:space="preserve"> e.g</w:t>
      </w:r>
      <w:r w:rsidR="003C7DAA" w:rsidRPr="00CC581A">
        <w:rPr>
          <w:rFonts w:ascii="Arial" w:hAnsi="Arial" w:cs="Arial"/>
          <w:sz w:val="24"/>
          <w:szCs w:val="24"/>
        </w:rPr>
        <w:t>.</w:t>
      </w:r>
      <w:r w:rsidR="00407885" w:rsidRPr="00CC581A">
        <w:rPr>
          <w:rFonts w:ascii="Arial" w:hAnsi="Arial" w:cs="Arial"/>
          <w:sz w:val="24"/>
          <w:szCs w:val="24"/>
        </w:rPr>
        <w:t xml:space="preserve"> </w:t>
      </w:r>
      <w:r w:rsidR="003C7DAA" w:rsidRPr="00CC581A">
        <w:rPr>
          <w:rFonts w:ascii="Arial" w:hAnsi="Arial" w:cs="Arial"/>
          <w:sz w:val="24"/>
          <w:szCs w:val="24"/>
        </w:rPr>
        <w:t>2 – 4 occasions monthly</w:t>
      </w:r>
      <w:r w:rsidR="00454C4A" w:rsidRPr="00CC581A">
        <w:rPr>
          <w:rFonts w:ascii="Arial" w:hAnsi="Arial" w:cs="Arial"/>
          <w:sz w:val="24"/>
          <w:szCs w:val="24"/>
        </w:rPr>
        <w:t xml:space="preserve"> for meetings and training purposes</w:t>
      </w:r>
      <w:r w:rsidRPr="00CC581A">
        <w:rPr>
          <w:rFonts w:ascii="Arial" w:hAnsi="Arial" w:cs="Arial"/>
          <w:sz w:val="24"/>
          <w:szCs w:val="24"/>
        </w:rPr>
        <w:t>.</w:t>
      </w:r>
    </w:p>
    <w:p w14:paraId="6BBC0A53" w14:textId="77777777" w:rsidR="007C60EB" w:rsidRPr="00771A39" w:rsidRDefault="007C60EB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BBC0A54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HEALTH &amp; SAFETY</w:t>
      </w:r>
    </w:p>
    <w:p w14:paraId="6BBC0A55" w14:textId="76508DFE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All staff are responsible for the implementation of Health and Safety Policy so far as it affects them, their colleagues and others who may be affected by their work. The </w:t>
      </w:r>
      <w:r w:rsidR="004363DC">
        <w:rPr>
          <w:rFonts w:ascii="Arial" w:hAnsi="Arial" w:cs="Arial"/>
          <w:sz w:val="24"/>
          <w:szCs w:val="24"/>
        </w:rPr>
        <w:t>post-</w:t>
      </w:r>
      <w:r w:rsidR="000F7D5F" w:rsidRPr="00771A39">
        <w:rPr>
          <w:rFonts w:ascii="Arial" w:hAnsi="Arial" w:cs="Arial"/>
          <w:sz w:val="24"/>
          <w:szCs w:val="24"/>
        </w:rPr>
        <w:t>holder</w:t>
      </w:r>
      <w:r w:rsidRPr="00771A39">
        <w:rPr>
          <w:rFonts w:ascii="Arial" w:hAnsi="Arial" w:cs="Arial"/>
          <w:sz w:val="24"/>
          <w:szCs w:val="24"/>
        </w:rPr>
        <w:t xml:space="preserve"> is also expected to monitor the effectiveness of the Health and Safety arrangements and systems to promote appropriate improvements where necessary.</w:t>
      </w:r>
    </w:p>
    <w:p w14:paraId="6BBC0A56" w14:textId="77777777" w:rsidR="00921C98" w:rsidRPr="00771A39" w:rsidRDefault="00921C98" w:rsidP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Sefton Council is a no smoking authority.</w:t>
      </w:r>
    </w:p>
    <w:p w14:paraId="6BBC0A57" w14:textId="77777777" w:rsidR="00921C98" w:rsidRPr="00771A39" w:rsidRDefault="00921C98" w:rsidP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8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EQUAL OPPORTUNITIES</w:t>
      </w:r>
    </w:p>
    <w:p w14:paraId="6BBC0A59" w14:textId="0B6446DB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 xml:space="preserve">The </w:t>
      </w:r>
      <w:r w:rsidR="004363DC">
        <w:rPr>
          <w:rFonts w:ascii="Arial" w:hAnsi="Arial" w:cs="Arial"/>
          <w:sz w:val="24"/>
          <w:szCs w:val="24"/>
        </w:rPr>
        <w:t>post-</w:t>
      </w:r>
      <w:r w:rsidR="000F7D5F" w:rsidRPr="00771A39">
        <w:rPr>
          <w:rFonts w:ascii="Arial" w:hAnsi="Arial" w:cs="Arial"/>
          <w:sz w:val="24"/>
          <w:szCs w:val="24"/>
        </w:rPr>
        <w:t>holder</w:t>
      </w:r>
      <w:r w:rsidRPr="00771A39">
        <w:rPr>
          <w:rFonts w:ascii="Arial" w:hAnsi="Arial" w:cs="Arial"/>
          <w:sz w:val="24"/>
          <w:szCs w:val="24"/>
        </w:rPr>
        <w:t xml:space="preserve"> will be expected to comply with, observe and promote Equal Opportunities policies of the Council.</w:t>
      </w:r>
    </w:p>
    <w:p w14:paraId="6BBC0A5A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</w:p>
    <w:p w14:paraId="6BBC0A5B" w14:textId="77777777" w:rsidR="00921C98" w:rsidRPr="00771A39" w:rsidRDefault="00921C98" w:rsidP="00921C98">
      <w:pPr>
        <w:pStyle w:val="Heading1"/>
        <w:tabs>
          <w:tab w:val="left" w:pos="1701"/>
        </w:tabs>
        <w:rPr>
          <w:rFonts w:ascii="Arial" w:hAnsi="Arial" w:cs="Arial"/>
          <w:sz w:val="24"/>
          <w:szCs w:val="24"/>
          <w:u w:val="none"/>
        </w:rPr>
      </w:pPr>
      <w:r w:rsidRPr="00771A39">
        <w:rPr>
          <w:rFonts w:ascii="Arial" w:hAnsi="Arial" w:cs="Arial"/>
          <w:sz w:val="24"/>
          <w:szCs w:val="24"/>
          <w:u w:val="none"/>
        </w:rPr>
        <w:t>GENERAL</w:t>
      </w:r>
    </w:p>
    <w:p w14:paraId="6BBC0A5C" w14:textId="77777777" w:rsidR="00921C98" w:rsidRPr="00771A39" w:rsidRDefault="00921C98" w:rsidP="00381482">
      <w:pPr>
        <w:tabs>
          <w:tab w:val="left" w:pos="1701"/>
        </w:tabs>
        <w:spacing w:line="240" w:lineRule="atLeast"/>
        <w:jc w:val="both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t>This job description is a representative document. Other reasonably similar duties may be allocated from time to time commensurate with the general character of the post and its grading.</w:t>
      </w:r>
    </w:p>
    <w:p w14:paraId="6BBC0A5D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E" w14:textId="77777777" w:rsidR="00921C98" w:rsidRPr="00771A39" w:rsidRDefault="00921C98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</w:p>
    <w:p w14:paraId="6BBC0A5F" w14:textId="1AA07EAC" w:rsidR="002440EB" w:rsidRPr="00771A39" w:rsidRDefault="007C60EB" w:rsidP="002440EB">
      <w:pPr>
        <w:tabs>
          <w:tab w:val="left" w:pos="1701"/>
          <w:tab w:val="left" w:pos="3119"/>
          <w:tab w:val="left" w:pos="4395"/>
          <w:tab w:val="left" w:pos="4962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Prepared by:</w:t>
      </w:r>
      <w:r w:rsidRPr="00771A39">
        <w:rPr>
          <w:rFonts w:ascii="Arial" w:hAnsi="Arial" w:cs="Arial"/>
          <w:b/>
          <w:sz w:val="24"/>
          <w:szCs w:val="24"/>
        </w:rPr>
        <w:tab/>
      </w:r>
      <w:r w:rsidR="00302A78">
        <w:rPr>
          <w:rFonts w:ascii="Arial" w:hAnsi="Arial" w:cs="Arial"/>
          <w:sz w:val="24"/>
          <w:szCs w:val="24"/>
        </w:rPr>
        <w:t>Alan Jemmett</w:t>
      </w:r>
    </w:p>
    <w:p w14:paraId="6BBC0A60" w14:textId="62E77E47" w:rsidR="007C60EB" w:rsidRPr="00771A39" w:rsidRDefault="007C60EB" w:rsidP="002440EB">
      <w:pPr>
        <w:tabs>
          <w:tab w:val="left" w:pos="1701"/>
          <w:tab w:val="left" w:pos="3119"/>
          <w:tab w:val="left" w:pos="4395"/>
          <w:tab w:val="left" w:pos="4962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Designation:</w:t>
      </w:r>
      <w:r w:rsidRPr="00771A39">
        <w:rPr>
          <w:rFonts w:ascii="Arial" w:hAnsi="Arial" w:cs="Arial"/>
          <w:sz w:val="24"/>
          <w:szCs w:val="24"/>
        </w:rPr>
        <w:tab/>
      </w:r>
      <w:r w:rsidR="00302A78">
        <w:rPr>
          <w:rFonts w:ascii="Arial" w:hAnsi="Arial" w:cs="Arial"/>
          <w:sz w:val="24"/>
          <w:szCs w:val="24"/>
        </w:rPr>
        <w:t>Director</w:t>
      </w:r>
      <w:r w:rsidR="002440EB" w:rsidRPr="00771A39">
        <w:rPr>
          <w:rFonts w:ascii="Arial" w:hAnsi="Arial" w:cs="Arial"/>
          <w:sz w:val="24"/>
          <w:szCs w:val="24"/>
        </w:rPr>
        <w:t xml:space="preserve">, </w:t>
      </w:r>
      <w:r w:rsidR="00921C98" w:rsidRPr="00771A39">
        <w:rPr>
          <w:rFonts w:ascii="Arial" w:hAnsi="Arial" w:cs="Arial"/>
          <w:sz w:val="24"/>
          <w:szCs w:val="24"/>
        </w:rPr>
        <w:t xml:space="preserve">Merseyside </w:t>
      </w:r>
      <w:r w:rsidRPr="00771A39">
        <w:rPr>
          <w:rFonts w:ascii="Arial" w:hAnsi="Arial" w:cs="Arial"/>
          <w:sz w:val="24"/>
          <w:szCs w:val="24"/>
        </w:rPr>
        <w:t>Environmental Advisory Service</w:t>
      </w:r>
    </w:p>
    <w:p w14:paraId="6BBC0A61" w14:textId="0DCD9346" w:rsidR="007C60EB" w:rsidRPr="00771A39" w:rsidRDefault="007C60EB" w:rsidP="00F1727B">
      <w:pPr>
        <w:tabs>
          <w:tab w:val="left" w:pos="1701"/>
        </w:tabs>
        <w:spacing w:line="240" w:lineRule="atLeast"/>
        <w:ind w:left="1701" w:hanging="1701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</w:rPr>
        <w:t>Date:</w:t>
      </w:r>
      <w:r w:rsidR="00921C98" w:rsidRPr="00771A39">
        <w:rPr>
          <w:rFonts w:ascii="Arial" w:hAnsi="Arial" w:cs="Arial"/>
          <w:sz w:val="24"/>
          <w:szCs w:val="24"/>
        </w:rPr>
        <w:tab/>
      </w:r>
      <w:r w:rsidR="00FA7197">
        <w:rPr>
          <w:rFonts w:ascii="Arial" w:hAnsi="Arial" w:cs="Arial"/>
          <w:sz w:val="24"/>
          <w:szCs w:val="24"/>
        </w:rPr>
        <w:t>25</w:t>
      </w:r>
      <w:r w:rsidR="0004253B">
        <w:rPr>
          <w:rFonts w:ascii="Arial" w:hAnsi="Arial" w:cs="Arial"/>
          <w:sz w:val="24"/>
          <w:szCs w:val="24"/>
        </w:rPr>
        <w:t xml:space="preserve"> </w:t>
      </w:r>
      <w:r w:rsidR="00FA7197">
        <w:rPr>
          <w:rFonts w:ascii="Arial" w:hAnsi="Arial" w:cs="Arial"/>
          <w:sz w:val="24"/>
          <w:szCs w:val="24"/>
        </w:rPr>
        <w:t>August</w:t>
      </w:r>
      <w:r w:rsidR="0004253B">
        <w:rPr>
          <w:rFonts w:ascii="Arial" w:hAnsi="Arial" w:cs="Arial"/>
          <w:sz w:val="24"/>
          <w:szCs w:val="24"/>
        </w:rPr>
        <w:t xml:space="preserve"> </w:t>
      </w:r>
      <w:r w:rsidR="0094783D" w:rsidRPr="00771A39">
        <w:rPr>
          <w:rFonts w:ascii="Arial" w:hAnsi="Arial" w:cs="Arial"/>
          <w:sz w:val="24"/>
          <w:szCs w:val="24"/>
        </w:rPr>
        <w:t>20</w:t>
      </w:r>
      <w:r w:rsidR="008D5F56">
        <w:rPr>
          <w:rFonts w:ascii="Arial" w:hAnsi="Arial" w:cs="Arial"/>
          <w:sz w:val="24"/>
          <w:szCs w:val="24"/>
        </w:rPr>
        <w:t>22</w:t>
      </w:r>
    </w:p>
    <w:p w14:paraId="6BBC0A62" w14:textId="77777777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sz w:val="24"/>
          <w:szCs w:val="24"/>
        </w:rPr>
        <w:br w:type="page"/>
      </w:r>
      <w:r w:rsidRPr="00771A39"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PLANNING </w:t>
      </w:r>
      <w:r w:rsidR="009C52D0" w:rsidRPr="00771A39">
        <w:rPr>
          <w:rFonts w:ascii="Arial" w:hAnsi="Arial" w:cs="Arial"/>
          <w:b/>
          <w:sz w:val="24"/>
          <w:szCs w:val="24"/>
          <w:u w:val="single"/>
        </w:rPr>
        <w:t>SERVICES</w:t>
      </w:r>
      <w:r w:rsidRPr="00771A39">
        <w:rPr>
          <w:rFonts w:ascii="Arial" w:hAnsi="Arial" w:cs="Arial"/>
          <w:b/>
          <w:sz w:val="24"/>
          <w:szCs w:val="24"/>
          <w:u w:val="single"/>
        </w:rPr>
        <w:t xml:space="preserve"> – PERSON SPECIFICATION</w:t>
      </w:r>
    </w:p>
    <w:p w14:paraId="6BBC0A63" w14:textId="2E8211EF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Job Title:</w:t>
      </w:r>
      <w:r w:rsidRPr="00771A39">
        <w:rPr>
          <w:rFonts w:ascii="Arial" w:hAnsi="Arial" w:cs="Arial"/>
          <w:sz w:val="24"/>
          <w:szCs w:val="24"/>
        </w:rPr>
        <w:tab/>
      </w:r>
      <w:r w:rsidR="003A672A">
        <w:rPr>
          <w:rFonts w:ascii="Arial" w:hAnsi="Arial" w:cs="Arial"/>
          <w:sz w:val="24"/>
          <w:szCs w:val="24"/>
        </w:rPr>
        <w:t xml:space="preserve">BioBank </w:t>
      </w:r>
      <w:r w:rsidR="000C06F2">
        <w:rPr>
          <w:rFonts w:ascii="Arial" w:hAnsi="Arial" w:cs="Arial"/>
          <w:sz w:val="24"/>
          <w:szCs w:val="24"/>
        </w:rPr>
        <w:t xml:space="preserve">Biodiversity Data </w:t>
      </w:r>
      <w:r w:rsidR="003A672A">
        <w:rPr>
          <w:rFonts w:ascii="Arial" w:hAnsi="Arial" w:cs="Arial"/>
          <w:sz w:val="24"/>
          <w:szCs w:val="24"/>
        </w:rPr>
        <w:t>&amp;</w:t>
      </w:r>
      <w:r w:rsidR="000C06F2">
        <w:rPr>
          <w:rFonts w:ascii="Arial" w:hAnsi="Arial" w:cs="Arial"/>
          <w:sz w:val="24"/>
          <w:szCs w:val="24"/>
        </w:rPr>
        <w:t xml:space="preserve"> GIS Officer</w:t>
      </w:r>
      <w:r w:rsidRPr="00771A39">
        <w:rPr>
          <w:rFonts w:ascii="Arial" w:hAnsi="Arial" w:cs="Arial"/>
          <w:sz w:val="24"/>
          <w:szCs w:val="24"/>
        </w:rPr>
        <w:t>, Environmental Advisory Service</w:t>
      </w:r>
    </w:p>
    <w:p w14:paraId="6BBC0A64" w14:textId="07561284" w:rsidR="007C60EB" w:rsidRPr="00771A39" w:rsidRDefault="007C60EB">
      <w:pPr>
        <w:tabs>
          <w:tab w:val="left" w:pos="1701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Grade:</w:t>
      </w:r>
      <w:r w:rsidR="008D4B10" w:rsidRPr="00771A39">
        <w:rPr>
          <w:rFonts w:ascii="Arial" w:hAnsi="Arial" w:cs="Arial"/>
          <w:sz w:val="24"/>
          <w:szCs w:val="24"/>
        </w:rPr>
        <w:tab/>
      </w:r>
      <w:r w:rsidR="00EA616D" w:rsidRPr="00771A39">
        <w:rPr>
          <w:rFonts w:ascii="Arial" w:hAnsi="Arial" w:cs="Arial"/>
          <w:sz w:val="24"/>
          <w:szCs w:val="24"/>
        </w:rPr>
        <w:t xml:space="preserve">Grade </w:t>
      </w:r>
      <w:r w:rsidR="00243F0E" w:rsidRPr="00771A39">
        <w:rPr>
          <w:rFonts w:ascii="Arial" w:hAnsi="Arial" w:cs="Arial"/>
          <w:sz w:val="24"/>
          <w:szCs w:val="24"/>
        </w:rPr>
        <w:t>G</w:t>
      </w:r>
      <w:r w:rsidR="008D4B10" w:rsidRPr="00771A39">
        <w:rPr>
          <w:rFonts w:ascii="Arial" w:hAnsi="Arial" w:cs="Arial"/>
          <w:sz w:val="24"/>
          <w:szCs w:val="24"/>
        </w:rPr>
        <w:t xml:space="preserve"> (</w:t>
      </w:r>
      <w:smartTag w:uri="urn:schemas-microsoft-com:office:smarttags" w:element="stockticker">
        <w:r w:rsidR="008D4B10" w:rsidRPr="00771A39">
          <w:rPr>
            <w:rFonts w:ascii="Arial" w:hAnsi="Arial" w:cs="Arial"/>
            <w:sz w:val="24"/>
            <w:szCs w:val="24"/>
          </w:rPr>
          <w:t>SCP</w:t>
        </w:r>
      </w:smartTag>
      <w:r w:rsidR="008D4B10" w:rsidRPr="00771A39">
        <w:rPr>
          <w:rFonts w:ascii="Arial" w:hAnsi="Arial" w:cs="Arial"/>
          <w:sz w:val="24"/>
          <w:szCs w:val="24"/>
        </w:rPr>
        <w:t xml:space="preserve"> </w:t>
      </w:r>
      <w:r w:rsidR="00243F0E" w:rsidRPr="00771A39">
        <w:rPr>
          <w:rFonts w:ascii="Arial" w:hAnsi="Arial" w:cs="Arial"/>
          <w:sz w:val="24"/>
          <w:szCs w:val="24"/>
        </w:rPr>
        <w:t>2</w:t>
      </w:r>
      <w:r w:rsidR="009334F8">
        <w:rPr>
          <w:rFonts w:ascii="Arial" w:hAnsi="Arial" w:cs="Arial"/>
          <w:sz w:val="24"/>
          <w:szCs w:val="24"/>
        </w:rPr>
        <w:t>0</w:t>
      </w:r>
      <w:r w:rsidRPr="00771A39">
        <w:rPr>
          <w:rFonts w:ascii="Arial" w:hAnsi="Arial" w:cs="Arial"/>
          <w:sz w:val="24"/>
          <w:szCs w:val="24"/>
        </w:rPr>
        <w:t>-</w:t>
      </w:r>
      <w:r w:rsidR="000D691A">
        <w:rPr>
          <w:rFonts w:ascii="Arial" w:hAnsi="Arial" w:cs="Arial"/>
          <w:sz w:val="24"/>
          <w:szCs w:val="24"/>
        </w:rPr>
        <w:t>25</w:t>
      </w:r>
      <w:r w:rsidRPr="00771A39">
        <w:rPr>
          <w:rFonts w:ascii="Arial" w:hAnsi="Arial" w:cs="Arial"/>
          <w:sz w:val="24"/>
          <w:szCs w:val="24"/>
        </w:rPr>
        <w:t>)</w:t>
      </w:r>
    </w:p>
    <w:p w14:paraId="6BBC0A65" w14:textId="1FE7824F" w:rsidR="005F4FA8" w:rsidRPr="00771A39" w:rsidRDefault="007C60EB" w:rsidP="00B50207">
      <w:pPr>
        <w:tabs>
          <w:tab w:val="left" w:pos="1701"/>
          <w:tab w:val="left" w:pos="6804"/>
          <w:tab w:val="left" w:pos="7513"/>
        </w:tabs>
        <w:spacing w:line="240" w:lineRule="atLeast"/>
        <w:rPr>
          <w:rFonts w:ascii="Arial" w:hAnsi="Arial" w:cs="Arial"/>
          <w:sz w:val="24"/>
          <w:szCs w:val="24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Prepared by:</w:t>
      </w:r>
      <w:r w:rsidRPr="00771A39">
        <w:rPr>
          <w:rFonts w:ascii="Arial" w:hAnsi="Arial" w:cs="Arial"/>
          <w:sz w:val="24"/>
          <w:szCs w:val="24"/>
        </w:rPr>
        <w:tab/>
      </w:r>
      <w:r w:rsidR="00CD5B7D">
        <w:rPr>
          <w:rFonts w:ascii="Arial" w:hAnsi="Arial" w:cs="Arial"/>
          <w:sz w:val="24"/>
          <w:szCs w:val="24"/>
        </w:rPr>
        <w:t>Alan Jemmett</w:t>
      </w:r>
      <w:r w:rsidRPr="00771A39">
        <w:rPr>
          <w:rFonts w:ascii="Arial" w:hAnsi="Arial" w:cs="Arial"/>
          <w:sz w:val="24"/>
          <w:szCs w:val="24"/>
        </w:rPr>
        <w:t>,</w:t>
      </w:r>
      <w:r w:rsidR="009334F8">
        <w:rPr>
          <w:rFonts w:ascii="Arial" w:hAnsi="Arial" w:cs="Arial"/>
          <w:sz w:val="24"/>
          <w:szCs w:val="24"/>
        </w:rPr>
        <w:t xml:space="preserve"> </w:t>
      </w:r>
      <w:r w:rsidR="00CD5B7D">
        <w:rPr>
          <w:rFonts w:ascii="Arial" w:hAnsi="Arial" w:cs="Arial"/>
          <w:sz w:val="24"/>
          <w:szCs w:val="24"/>
        </w:rPr>
        <w:t>D</w:t>
      </w:r>
      <w:r w:rsidR="009334F8">
        <w:rPr>
          <w:rFonts w:ascii="Arial" w:hAnsi="Arial" w:cs="Arial"/>
          <w:sz w:val="24"/>
          <w:szCs w:val="24"/>
        </w:rPr>
        <w:t>i</w:t>
      </w:r>
      <w:r w:rsidR="00CD5B7D">
        <w:rPr>
          <w:rFonts w:ascii="Arial" w:hAnsi="Arial" w:cs="Arial"/>
          <w:sz w:val="24"/>
          <w:szCs w:val="24"/>
        </w:rPr>
        <w:t>rector</w:t>
      </w:r>
      <w:r w:rsidR="000C06F2">
        <w:rPr>
          <w:rFonts w:ascii="Arial" w:hAnsi="Arial" w:cs="Arial"/>
          <w:sz w:val="24"/>
          <w:szCs w:val="24"/>
        </w:rPr>
        <w:t xml:space="preserve"> and Ben Deed, MBB LERC Manager</w:t>
      </w:r>
      <w:r w:rsidR="00CD5B7D">
        <w:rPr>
          <w:rFonts w:ascii="Arial" w:hAnsi="Arial" w:cs="Arial"/>
          <w:sz w:val="24"/>
          <w:szCs w:val="24"/>
        </w:rPr>
        <w:t>,</w:t>
      </w:r>
      <w:r w:rsidRPr="00771A39">
        <w:rPr>
          <w:rFonts w:ascii="Arial" w:hAnsi="Arial" w:cs="Arial"/>
          <w:sz w:val="24"/>
          <w:szCs w:val="24"/>
        </w:rPr>
        <w:t xml:space="preserve"> </w:t>
      </w:r>
      <w:smartTag w:uri="urn:schemas-microsoft-com:office:smarttags" w:element="stockticker">
        <w:r w:rsidR="00EA616D" w:rsidRPr="00771A39">
          <w:rPr>
            <w:rFonts w:ascii="Arial" w:hAnsi="Arial" w:cs="Arial"/>
            <w:sz w:val="24"/>
            <w:szCs w:val="24"/>
          </w:rPr>
          <w:t>EAS</w:t>
        </w:r>
      </w:smartTag>
      <w:r w:rsidR="00EA616D" w:rsidRPr="00771A39">
        <w:rPr>
          <w:rFonts w:ascii="Arial" w:hAnsi="Arial" w:cs="Arial"/>
          <w:sz w:val="24"/>
          <w:szCs w:val="24"/>
        </w:rPr>
        <w:t xml:space="preserve"> </w:t>
      </w:r>
    </w:p>
    <w:p w14:paraId="6BBC0A66" w14:textId="72BDAED7" w:rsidR="00645730" w:rsidRDefault="007C60EB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  <w:r w:rsidRPr="00771A39">
        <w:rPr>
          <w:rFonts w:ascii="Arial" w:hAnsi="Arial" w:cs="Arial"/>
          <w:b/>
          <w:sz w:val="24"/>
          <w:szCs w:val="24"/>
          <w:u w:val="single"/>
        </w:rPr>
        <w:t>Date:</w:t>
      </w:r>
      <w:r w:rsidR="00701C91" w:rsidRPr="00771A39">
        <w:rPr>
          <w:rFonts w:ascii="Arial" w:hAnsi="Arial" w:cs="Arial"/>
          <w:b/>
          <w:sz w:val="24"/>
          <w:szCs w:val="24"/>
        </w:rPr>
        <w:tab/>
      </w:r>
      <w:r w:rsidR="000E4FD1" w:rsidRPr="000E4FD1">
        <w:rPr>
          <w:rFonts w:ascii="Arial" w:hAnsi="Arial" w:cs="Arial"/>
          <w:bCs/>
          <w:sz w:val="24"/>
          <w:szCs w:val="24"/>
        </w:rPr>
        <w:t>25</w:t>
      </w:r>
      <w:r w:rsidR="000C06F2" w:rsidRPr="000E4FD1">
        <w:rPr>
          <w:rFonts w:ascii="Arial" w:hAnsi="Arial" w:cs="Arial"/>
          <w:bCs/>
          <w:sz w:val="24"/>
          <w:szCs w:val="24"/>
        </w:rPr>
        <w:t xml:space="preserve"> </w:t>
      </w:r>
      <w:r w:rsidR="000E4FD1" w:rsidRPr="000E4FD1">
        <w:rPr>
          <w:rFonts w:ascii="Arial" w:hAnsi="Arial" w:cs="Arial"/>
          <w:bCs/>
          <w:sz w:val="24"/>
          <w:szCs w:val="24"/>
        </w:rPr>
        <w:t>A</w:t>
      </w:r>
      <w:r w:rsidR="000E4FD1">
        <w:rPr>
          <w:rFonts w:ascii="Arial" w:hAnsi="Arial" w:cs="Arial"/>
          <w:sz w:val="24"/>
          <w:szCs w:val="24"/>
        </w:rPr>
        <w:t>ugust</w:t>
      </w:r>
      <w:r w:rsidR="00CD5B7D">
        <w:rPr>
          <w:rFonts w:ascii="Arial" w:hAnsi="Arial" w:cs="Arial"/>
          <w:sz w:val="24"/>
          <w:szCs w:val="24"/>
        </w:rPr>
        <w:t xml:space="preserve"> </w:t>
      </w:r>
      <w:r w:rsidR="0094783D" w:rsidRPr="00771A39">
        <w:rPr>
          <w:rFonts w:ascii="Arial" w:hAnsi="Arial" w:cs="Arial"/>
          <w:sz w:val="24"/>
          <w:szCs w:val="24"/>
        </w:rPr>
        <w:t>20</w:t>
      </w:r>
      <w:r w:rsidR="000C06F2">
        <w:rPr>
          <w:rFonts w:ascii="Arial" w:hAnsi="Arial" w:cs="Arial"/>
          <w:sz w:val="24"/>
          <w:szCs w:val="24"/>
        </w:rPr>
        <w:t>22</w:t>
      </w:r>
    </w:p>
    <w:p w14:paraId="6BBC0A67" w14:textId="60515CAC" w:rsidR="00522518" w:rsidRPr="00CC581A" w:rsidRDefault="00C33FE4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  <w:r w:rsidRPr="00CC581A">
        <w:rPr>
          <w:rFonts w:ascii="Arial" w:hAnsi="Arial" w:cs="Arial"/>
          <w:b/>
          <w:sz w:val="24"/>
          <w:szCs w:val="24"/>
          <w:u w:val="single"/>
        </w:rPr>
        <w:t>Post No:</w:t>
      </w:r>
      <w:r w:rsidRPr="00CC581A">
        <w:rPr>
          <w:rFonts w:ascii="Arial" w:hAnsi="Arial" w:cs="Arial"/>
          <w:b/>
          <w:sz w:val="24"/>
          <w:szCs w:val="24"/>
        </w:rPr>
        <w:tab/>
      </w:r>
      <w:r w:rsidRPr="00CC581A">
        <w:rPr>
          <w:rFonts w:ascii="Arial" w:hAnsi="Arial" w:cs="Arial"/>
          <w:bCs/>
          <w:sz w:val="24"/>
          <w:szCs w:val="24"/>
        </w:rPr>
        <w:t>301483</w:t>
      </w:r>
    </w:p>
    <w:p w14:paraId="4EFD50A9" w14:textId="77777777" w:rsidR="00C33FE4" w:rsidRDefault="00C33FE4" w:rsidP="00701C91">
      <w:pPr>
        <w:tabs>
          <w:tab w:val="left" w:pos="1701"/>
          <w:tab w:val="left" w:pos="6804"/>
          <w:tab w:val="left" w:pos="7513"/>
        </w:tabs>
        <w:spacing w:line="240" w:lineRule="atLeast"/>
        <w:ind w:left="1695" w:hanging="1695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11"/>
        <w:gridCol w:w="2268"/>
        <w:gridCol w:w="1806"/>
      </w:tblGrid>
      <w:tr w:rsidR="007C60EB" w:rsidRPr="00C16D04" w14:paraId="6BBC0A6C" w14:textId="77777777">
        <w:tc>
          <w:tcPr>
            <w:tcW w:w="5211" w:type="dxa"/>
          </w:tcPr>
          <w:p w14:paraId="6BBC0A68" w14:textId="77777777" w:rsidR="007C60EB" w:rsidRPr="00182CE0" w:rsidRDefault="007C60EB">
            <w:pPr>
              <w:pStyle w:val="Heading3"/>
              <w:rPr>
                <w:rFonts w:ascii="Arial" w:hAnsi="Arial" w:cs="Arial"/>
                <w:sz w:val="24"/>
                <w:szCs w:val="24"/>
              </w:rPr>
            </w:pPr>
            <w:r w:rsidRPr="00182CE0">
              <w:rPr>
                <w:rFonts w:ascii="Arial" w:hAnsi="Arial" w:cs="Arial"/>
                <w:sz w:val="24"/>
                <w:szCs w:val="24"/>
              </w:rPr>
              <w:t>PERSONAL ATTRIBUTES REQUIRED</w:t>
            </w:r>
          </w:p>
        </w:tc>
        <w:tc>
          <w:tcPr>
            <w:tcW w:w="2268" w:type="dxa"/>
          </w:tcPr>
          <w:p w14:paraId="6BBC0A69" w14:textId="77777777" w:rsidR="007C60EB" w:rsidRPr="00182CE0" w:rsidRDefault="007C60EB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182CE0">
              <w:rPr>
                <w:rFonts w:ascii="Arial" w:hAnsi="Arial" w:cs="Arial"/>
                <w:sz w:val="24"/>
                <w:szCs w:val="24"/>
              </w:rPr>
              <w:t>Essential (E) or</w:t>
            </w:r>
          </w:p>
          <w:p w14:paraId="6BBC0A6A" w14:textId="77777777" w:rsidR="007C60EB" w:rsidRPr="00182CE0" w:rsidRDefault="007C60EB">
            <w:pPr>
              <w:tabs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182CE0">
              <w:rPr>
                <w:rFonts w:ascii="Arial" w:hAnsi="Arial" w:cs="Arial"/>
                <w:sz w:val="24"/>
                <w:szCs w:val="24"/>
              </w:rPr>
              <w:t>Desirable (D)</w:t>
            </w:r>
          </w:p>
        </w:tc>
        <w:tc>
          <w:tcPr>
            <w:tcW w:w="1806" w:type="dxa"/>
          </w:tcPr>
          <w:p w14:paraId="6BBC0A6B" w14:textId="77777777" w:rsidR="007C60EB" w:rsidRPr="00182CE0" w:rsidRDefault="007C60EB">
            <w:pPr>
              <w:tabs>
                <w:tab w:val="left" w:pos="1701"/>
              </w:tabs>
              <w:spacing w:line="240" w:lineRule="atLeast"/>
              <w:rPr>
                <w:rFonts w:ascii="Arial" w:hAnsi="Arial" w:cs="Arial"/>
                <w:sz w:val="24"/>
                <w:szCs w:val="24"/>
              </w:rPr>
            </w:pPr>
            <w:r w:rsidRPr="00182CE0">
              <w:rPr>
                <w:rFonts w:ascii="Arial" w:hAnsi="Arial" w:cs="Arial"/>
                <w:sz w:val="24"/>
                <w:szCs w:val="24"/>
              </w:rPr>
              <w:t>Assessment Method</w:t>
            </w:r>
          </w:p>
        </w:tc>
      </w:tr>
      <w:tr w:rsidR="007C60EB" w:rsidRPr="00C16D04" w14:paraId="6BBC0A89" w14:textId="77777777">
        <w:tc>
          <w:tcPr>
            <w:tcW w:w="5211" w:type="dxa"/>
          </w:tcPr>
          <w:p w14:paraId="699E44F8" w14:textId="77777777" w:rsidR="003A672A" w:rsidRPr="00CC581A" w:rsidRDefault="003A672A" w:rsidP="003A672A">
            <w:pPr>
              <w:pStyle w:val="Heading3"/>
              <w:rPr>
                <w:rFonts w:ascii="Arial" w:hAnsi="Arial" w:cs="Arial"/>
                <w:b w:val="0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  <w:u w:val="single"/>
              </w:rPr>
              <w:t>Qualifications – please tell us more about your qualifications in your application, especially if they are in a related subject.</w:t>
            </w:r>
          </w:p>
          <w:p w14:paraId="77C8BB74" w14:textId="77777777" w:rsidR="003A672A" w:rsidRPr="00CC581A" w:rsidRDefault="003A672A" w:rsidP="003A672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CC4E6B" w14:textId="46225C2B" w:rsidR="003A672A" w:rsidRPr="00CC581A" w:rsidRDefault="003A672A" w:rsidP="003A672A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First Degree in planning, environmental science, ecology, GIS or a related subject;</w:t>
            </w:r>
          </w:p>
          <w:p w14:paraId="3AE953AF" w14:textId="77777777" w:rsidR="003A672A" w:rsidRPr="00CC581A" w:rsidRDefault="003A672A" w:rsidP="003A672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 xml:space="preserve">or </w:t>
            </w:r>
          </w:p>
          <w:p w14:paraId="243C414F" w14:textId="1D5FAAA3" w:rsidR="003A672A" w:rsidRPr="00CC581A" w:rsidRDefault="003A672A" w:rsidP="003A672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accredited vocational training and/or higher education qualifications stating level (e.g. NVQ) equivalent to degree level in environmental science</w:t>
            </w:r>
            <w:r w:rsidR="002333E7" w:rsidRPr="00CC581A">
              <w:rPr>
                <w:rFonts w:ascii="Arial" w:hAnsi="Arial" w:cs="Arial"/>
                <w:sz w:val="24"/>
                <w:szCs w:val="24"/>
              </w:rPr>
              <w:t>, ecology, GIS</w:t>
            </w:r>
            <w:r w:rsidRPr="00CC581A">
              <w:rPr>
                <w:rFonts w:ascii="Arial" w:hAnsi="Arial" w:cs="Arial"/>
                <w:sz w:val="24"/>
                <w:szCs w:val="24"/>
              </w:rPr>
              <w:t xml:space="preserve"> or a related subject.</w:t>
            </w:r>
          </w:p>
          <w:p w14:paraId="6BBC0A6F" w14:textId="0336D537" w:rsidR="007C60EB" w:rsidRPr="00C16D04" w:rsidRDefault="002E0EC1" w:rsidP="003A672A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 xml:space="preserve"> (TD</w:t>
            </w:r>
            <w:r w:rsidR="002D373A" w:rsidRPr="00CC581A">
              <w:rPr>
                <w:rFonts w:ascii="Arial" w:hAnsi="Arial" w:cs="Arial"/>
                <w:sz w:val="24"/>
                <w:szCs w:val="24"/>
              </w:rPr>
              <w:t>: 1 -</w:t>
            </w:r>
            <w:r w:rsidR="00921294" w:rsidRPr="00CC581A">
              <w:rPr>
                <w:rFonts w:ascii="Arial" w:hAnsi="Arial" w:cs="Arial"/>
                <w:sz w:val="24"/>
                <w:szCs w:val="24"/>
              </w:rPr>
              <w:t xml:space="preserve"> 6</w:t>
            </w:r>
            <w:r w:rsidRPr="00CC581A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70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71" w14:textId="3003D0D1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Membership </w:t>
            </w:r>
            <w:r w:rsidR="00DD1CF5">
              <w:rPr>
                <w:rFonts w:ascii="Arial" w:hAnsi="Arial" w:cs="Arial"/>
                <w:sz w:val="24"/>
                <w:szCs w:val="24"/>
              </w:rPr>
              <w:t>or eligibi</w:t>
            </w:r>
            <w:r w:rsidR="002E0EC1">
              <w:rPr>
                <w:rFonts w:ascii="Arial" w:hAnsi="Arial" w:cs="Arial"/>
                <w:sz w:val="24"/>
                <w:szCs w:val="24"/>
              </w:rPr>
              <w:t>li</w:t>
            </w:r>
            <w:r w:rsidR="00DD1CF5">
              <w:rPr>
                <w:rFonts w:ascii="Arial" w:hAnsi="Arial" w:cs="Arial"/>
                <w:sz w:val="24"/>
                <w:szCs w:val="24"/>
              </w:rPr>
              <w:t xml:space="preserve">ty for membership </w:t>
            </w:r>
            <w:r w:rsidRPr="00C16D04">
              <w:rPr>
                <w:rFonts w:ascii="Arial" w:hAnsi="Arial" w:cs="Arial"/>
                <w:sz w:val="24"/>
                <w:szCs w:val="24"/>
              </w:rPr>
              <w:t>o</w:t>
            </w:r>
            <w:r w:rsidR="00610CFB">
              <w:rPr>
                <w:rFonts w:ascii="Arial" w:hAnsi="Arial" w:cs="Arial"/>
                <w:sz w:val="24"/>
                <w:szCs w:val="24"/>
              </w:rPr>
              <w:t xml:space="preserve">f </w:t>
            </w:r>
            <w:r w:rsidR="0085551A">
              <w:rPr>
                <w:rFonts w:ascii="Arial" w:hAnsi="Arial" w:cs="Arial"/>
                <w:sz w:val="24"/>
                <w:szCs w:val="24"/>
              </w:rPr>
              <w:t>an appropriate professional body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(A</w:t>
            </w:r>
            <w:r w:rsidR="002D373A">
              <w:rPr>
                <w:rFonts w:ascii="Arial" w:hAnsi="Arial" w:cs="Arial"/>
                <w:sz w:val="24"/>
                <w:szCs w:val="24"/>
              </w:rPr>
              <w:t>LL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TD)</w:t>
            </w:r>
          </w:p>
          <w:p w14:paraId="6BBC0A72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73" w14:textId="0B368296" w:rsidR="007C60EB" w:rsidRPr="00C16D04" w:rsidRDefault="007C60EB" w:rsidP="00B50207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Post-graduate qualification 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in </w:t>
            </w:r>
            <w:r w:rsidR="0004253B">
              <w:rPr>
                <w:rFonts w:ascii="Arial" w:hAnsi="Arial" w:cs="Arial"/>
                <w:sz w:val="24"/>
                <w:szCs w:val="24"/>
              </w:rPr>
              <w:t>data management, GIS, environmental data e</w:t>
            </w:r>
            <w:r w:rsidR="002E0EC1">
              <w:rPr>
                <w:rFonts w:ascii="Arial" w:hAnsi="Arial" w:cs="Arial"/>
                <w:sz w:val="24"/>
                <w:szCs w:val="24"/>
              </w:rPr>
              <w:t>cology or a related subject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(TD: 1 -</w:t>
            </w:r>
            <w:r w:rsidR="009A19D5">
              <w:rPr>
                <w:rFonts w:ascii="Arial" w:hAnsi="Arial" w:cs="Arial"/>
                <w:sz w:val="24"/>
                <w:szCs w:val="24"/>
              </w:rPr>
              <w:t>6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74" w14:textId="77777777" w:rsidR="007C60EB" w:rsidRPr="00C16D04" w:rsidRDefault="007C60EB" w:rsidP="00B5020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75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6" w14:textId="2F36C2B3" w:rsidR="007C60EB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2D82823" w14:textId="1988C220" w:rsidR="003A672A" w:rsidRDefault="003A672A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E8BFF52" w14:textId="77777777" w:rsidR="003A672A" w:rsidRPr="00C16D04" w:rsidRDefault="003A672A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7" w14:textId="77777777" w:rsidR="007C60EB" w:rsidRPr="00C16D04" w:rsidRDefault="00244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78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9" w14:textId="38113ACB" w:rsidR="00B50207" w:rsidRDefault="00B50207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8095CE9" w14:textId="773933AF" w:rsidR="00736748" w:rsidRDefault="00736748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880A5F3" w14:textId="4BCEC162" w:rsidR="006265F9" w:rsidRDefault="006265F9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55DDA936" w14:textId="33B169F0" w:rsidR="003A672A" w:rsidRDefault="003A672A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3839F68D" w14:textId="22B45B50" w:rsidR="003A672A" w:rsidRDefault="003A672A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C1FC89A" w14:textId="6A5FB327" w:rsidR="003A672A" w:rsidRDefault="003A672A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468DF11" w14:textId="77777777" w:rsidR="003A672A" w:rsidRDefault="003A672A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8593CE0" w14:textId="77777777" w:rsidR="00F75858" w:rsidRPr="00C16D04" w:rsidRDefault="00F75858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A" w14:textId="3A34D640" w:rsidR="007C60EB" w:rsidRPr="00C16D04" w:rsidRDefault="00B54585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7B" w14:textId="77777777" w:rsidR="007C60EB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C" w14:textId="77777777" w:rsidR="002E0EC1" w:rsidRPr="00C16D04" w:rsidRDefault="002E0EC1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7E" w14:textId="77777777" w:rsidR="007C60EB" w:rsidRPr="00C16D04" w:rsidRDefault="007C60EB" w:rsidP="00B5020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D</w:t>
            </w:r>
          </w:p>
        </w:tc>
        <w:tc>
          <w:tcPr>
            <w:tcW w:w="1806" w:type="dxa"/>
          </w:tcPr>
          <w:p w14:paraId="6BBC0A7F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0" w14:textId="764291B3" w:rsidR="007C60EB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2DC6A0C" w14:textId="0CDD4F77" w:rsidR="003A672A" w:rsidRDefault="003A672A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13E3A82" w14:textId="77777777" w:rsidR="003A672A" w:rsidRPr="00C16D04" w:rsidRDefault="003A672A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1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  <w:p w14:paraId="6BBC0A82" w14:textId="6B57627E" w:rsidR="007C60EB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26A70BD" w14:textId="1873CAF8" w:rsidR="003A672A" w:rsidRDefault="003A672A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D3E4A70" w14:textId="49BA62F5" w:rsidR="003A672A" w:rsidRDefault="003A672A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0E733AA8" w14:textId="759DF6DA" w:rsidR="003A672A" w:rsidRDefault="003A672A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4813EF66" w14:textId="77777777" w:rsidR="003A672A" w:rsidRPr="00C16D04" w:rsidRDefault="003A672A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3" w14:textId="6A3DFDFB" w:rsidR="00B50207" w:rsidRDefault="00B50207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7456DE2" w14:textId="5C896B8D" w:rsidR="00736748" w:rsidRDefault="00736748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EEFF93C" w14:textId="2A6B5257" w:rsidR="006265F9" w:rsidRDefault="006265F9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72429F21" w14:textId="77777777" w:rsidR="006265F9" w:rsidRPr="00C16D04" w:rsidRDefault="006265F9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4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Cert.</w:t>
            </w:r>
          </w:p>
          <w:p w14:paraId="6BBC0A85" w14:textId="77777777" w:rsidR="007C60EB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7" w14:textId="77777777" w:rsidR="00C16D04" w:rsidRPr="00C16D04" w:rsidRDefault="00C16D04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88" w14:textId="77777777" w:rsidR="007C60EB" w:rsidRPr="00C16D04" w:rsidRDefault="007C60EB" w:rsidP="00B5020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C16D04">
              <w:rPr>
                <w:rFonts w:ascii="Arial" w:hAnsi="Arial" w:cs="Arial"/>
                <w:sz w:val="24"/>
                <w:szCs w:val="24"/>
              </w:rPr>
              <w:t>A,</w:t>
            </w:r>
            <w:proofErr w:type="gramEnd"/>
            <w:r w:rsidRPr="00C16D04">
              <w:rPr>
                <w:rFonts w:ascii="Arial" w:hAnsi="Arial" w:cs="Arial"/>
                <w:sz w:val="24"/>
                <w:szCs w:val="24"/>
              </w:rPr>
              <w:t xml:space="preserve"> Cert.</w:t>
            </w:r>
          </w:p>
        </w:tc>
      </w:tr>
      <w:tr w:rsidR="007C60EB" w:rsidRPr="00C16D04" w14:paraId="6BBC0AB8" w14:textId="77777777">
        <w:tc>
          <w:tcPr>
            <w:tcW w:w="5211" w:type="dxa"/>
          </w:tcPr>
          <w:p w14:paraId="6BBC0A8A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Experience</w:t>
            </w:r>
          </w:p>
          <w:p w14:paraId="6BBC0A8B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AF7796" w14:textId="453C6AD1" w:rsidR="00F2582D" w:rsidRDefault="00F2582D" w:rsidP="00F2582D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 w:rsidRPr="00476167">
              <w:rPr>
                <w:rFonts w:ascii="Arial" w:hAnsi="Arial" w:cs="Arial"/>
                <w:sz w:val="24"/>
                <w:szCs w:val="24"/>
              </w:rPr>
              <w:t xml:space="preserve">Experience of data </w:t>
            </w:r>
            <w:r w:rsidR="001F7DBA">
              <w:rPr>
                <w:rFonts w:ascii="Arial" w:hAnsi="Arial" w:cs="Arial"/>
                <w:sz w:val="24"/>
                <w:szCs w:val="24"/>
              </w:rPr>
              <w:t>management</w:t>
            </w:r>
            <w:r w:rsidR="00BA60D8">
              <w:rPr>
                <w:rFonts w:ascii="Arial" w:hAnsi="Arial" w:cs="Arial"/>
                <w:sz w:val="24"/>
                <w:szCs w:val="24"/>
              </w:rPr>
              <w:t xml:space="preserve">, process and </w:t>
            </w:r>
            <w:r w:rsidRPr="00476167">
              <w:rPr>
                <w:rFonts w:ascii="Arial" w:hAnsi="Arial" w:cs="Arial"/>
                <w:sz w:val="24"/>
                <w:szCs w:val="24"/>
              </w:rPr>
              <w:t xml:space="preserve">analysis, </w:t>
            </w:r>
            <w:r w:rsidR="007826BF" w:rsidRPr="007826BF">
              <w:rPr>
                <w:rFonts w:ascii="Arial" w:hAnsi="Arial" w:cs="Arial"/>
                <w:sz w:val="24"/>
                <w:szCs w:val="24"/>
              </w:rPr>
              <w:t>spatial environmental data management and mapping</w:t>
            </w:r>
            <w:r w:rsidR="0003574F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476167">
              <w:rPr>
                <w:rFonts w:ascii="Arial" w:hAnsi="Arial" w:cs="Arial"/>
                <w:sz w:val="24"/>
                <w:szCs w:val="24"/>
              </w:rPr>
              <w:t xml:space="preserve">interpretation </w:t>
            </w:r>
            <w:r w:rsidRPr="00A32CC4">
              <w:rPr>
                <w:rFonts w:ascii="Arial" w:hAnsi="Arial" w:cs="Arial"/>
                <w:sz w:val="24"/>
                <w:szCs w:val="24"/>
              </w:rPr>
              <w:t>of environmental information and preparation of reports</w:t>
            </w:r>
            <w:r>
              <w:rPr>
                <w:rFonts w:ascii="Arial" w:hAnsi="Arial" w:cs="Arial"/>
                <w:sz w:val="24"/>
                <w:szCs w:val="24"/>
              </w:rPr>
              <w:t xml:space="preserve">. (TD: </w:t>
            </w:r>
            <w:r w:rsidR="00921294">
              <w:rPr>
                <w:rFonts w:ascii="Arial" w:hAnsi="Arial" w:cs="Arial"/>
                <w:sz w:val="24"/>
                <w:szCs w:val="24"/>
              </w:rPr>
              <w:t xml:space="preserve">1; 3; </w:t>
            </w:r>
            <w:r>
              <w:rPr>
                <w:rFonts w:ascii="Arial" w:hAnsi="Arial" w:cs="Arial"/>
                <w:sz w:val="24"/>
                <w:szCs w:val="24"/>
              </w:rPr>
              <w:t xml:space="preserve">4 – </w:t>
            </w:r>
            <w:r w:rsidR="00921294">
              <w:rPr>
                <w:rFonts w:ascii="Arial" w:hAnsi="Arial" w:cs="Arial"/>
                <w:sz w:val="24"/>
                <w:szCs w:val="24"/>
              </w:rPr>
              <w:t>6</w:t>
            </w:r>
            <w:r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231D8E0" w14:textId="77777777" w:rsidR="00F2582D" w:rsidRPr="00342837" w:rsidRDefault="00F2582D" w:rsidP="00F2582D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8C" w14:textId="137FFE71" w:rsidR="00587DE7" w:rsidRPr="00587DE7" w:rsidRDefault="00DD1CF5" w:rsidP="00F2582D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Knowledge</w:t>
            </w:r>
            <w:r w:rsidR="00587DE7" w:rsidRPr="00587DE7">
              <w:rPr>
                <w:rFonts w:ascii="Arial" w:hAnsi="Arial" w:cs="Arial"/>
                <w:sz w:val="24"/>
                <w:szCs w:val="24"/>
              </w:rPr>
              <w:t xml:space="preserve"> of </w:t>
            </w:r>
            <w:r w:rsidR="00243F0E">
              <w:rPr>
                <w:rFonts w:ascii="Arial" w:hAnsi="Arial" w:cs="Arial"/>
                <w:sz w:val="24"/>
                <w:szCs w:val="24"/>
              </w:rPr>
              <w:t xml:space="preserve">the processes involved in </w:t>
            </w:r>
            <w:r w:rsidR="00587DE7" w:rsidRPr="00587DE7">
              <w:rPr>
                <w:rFonts w:ascii="Arial" w:hAnsi="Arial" w:cs="Arial"/>
                <w:sz w:val="24"/>
                <w:szCs w:val="24"/>
              </w:rPr>
              <w:t xml:space="preserve">identifying and reviewing ecological implications of policies, </w:t>
            </w:r>
            <w:r w:rsidR="002E0EC1">
              <w:rPr>
                <w:rFonts w:ascii="Arial" w:hAnsi="Arial" w:cs="Arial"/>
                <w:sz w:val="24"/>
                <w:szCs w:val="24"/>
              </w:rPr>
              <w:t>plans, programmes and projects</w:t>
            </w:r>
            <w:r w:rsidR="00C126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D532F">
              <w:rPr>
                <w:rFonts w:ascii="Arial" w:hAnsi="Arial" w:cs="Arial"/>
                <w:sz w:val="24"/>
                <w:szCs w:val="24"/>
              </w:rPr>
              <w:t>including ecology and biodiversity theory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587DE7" w:rsidRPr="00587DE7">
              <w:rPr>
                <w:rFonts w:ascii="Arial" w:hAnsi="Arial" w:cs="Arial"/>
                <w:color w:val="0070C0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>(TD: 1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–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0F34">
              <w:rPr>
                <w:rFonts w:ascii="Arial" w:hAnsi="Arial" w:cs="Arial"/>
                <w:sz w:val="24"/>
                <w:szCs w:val="24"/>
              </w:rPr>
              <w:t>3</w:t>
            </w:r>
            <w:r w:rsidR="002D373A">
              <w:rPr>
                <w:rFonts w:ascii="Arial" w:hAnsi="Arial" w:cs="Arial"/>
                <w:sz w:val="24"/>
                <w:szCs w:val="24"/>
              </w:rPr>
              <w:t>;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0F34">
              <w:rPr>
                <w:rFonts w:ascii="Arial" w:hAnsi="Arial" w:cs="Arial"/>
                <w:sz w:val="24"/>
                <w:szCs w:val="24"/>
              </w:rPr>
              <w:t>5</w:t>
            </w:r>
            <w:r w:rsidR="002D373A">
              <w:rPr>
                <w:rFonts w:ascii="Arial" w:hAnsi="Arial" w:cs="Arial"/>
                <w:sz w:val="24"/>
                <w:szCs w:val="24"/>
              </w:rPr>
              <w:t>; 6</w:t>
            </w:r>
            <w:r w:rsidR="00BD0F34">
              <w:rPr>
                <w:rFonts w:ascii="Arial" w:hAnsi="Arial" w:cs="Arial"/>
                <w:sz w:val="24"/>
                <w:szCs w:val="24"/>
              </w:rPr>
              <w:t>; 7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8D" w14:textId="77777777" w:rsidR="00587DE7" w:rsidRPr="00587DE7" w:rsidRDefault="00587DE7" w:rsidP="00587DE7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8E" w14:textId="71E15602" w:rsidR="007C60EB" w:rsidRDefault="00243F0E" w:rsidP="00F2582D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xperience </w:t>
            </w:r>
            <w:r w:rsidR="00587DE7" w:rsidRPr="00202D45">
              <w:rPr>
                <w:rFonts w:ascii="Arial" w:hAnsi="Arial" w:cs="Arial"/>
                <w:sz w:val="24"/>
                <w:szCs w:val="24"/>
              </w:rPr>
              <w:t>in</w:t>
            </w:r>
            <w:r w:rsidR="00B7640A" w:rsidRPr="00202D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574F" w:rsidRPr="0003574F">
              <w:rPr>
                <w:rFonts w:ascii="Arial" w:hAnsi="Arial" w:cs="Arial"/>
                <w:sz w:val="24"/>
                <w:szCs w:val="24"/>
              </w:rPr>
              <w:t>website development and content management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587DE7" w:rsidRPr="00202D4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(TD: </w:t>
            </w:r>
            <w:r w:rsidR="002D373A">
              <w:rPr>
                <w:rFonts w:ascii="Arial" w:hAnsi="Arial" w:cs="Arial"/>
                <w:sz w:val="24"/>
                <w:szCs w:val="24"/>
              </w:rPr>
              <w:t>1</w:t>
            </w:r>
            <w:r w:rsidR="0086250E">
              <w:rPr>
                <w:rFonts w:ascii="Arial" w:hAnsi="Arial" w:cs="Arial"/>
                <w:sz w:val="24"/>
                <w:szCs w:val="24"/>
              </w:rPr>
              <w:t>;</w:t>
            </w:r>
            <w:r w:rsidR="00BD3671">
              <w:rPr>
                <w:rFonts w:ascii="Arial" w:hAnsi="Arial" w:cs="Arial"/>
                <w:sz w:val="24"/>
                <w:szCs w:val="24"/>
              </w:rPr>
              <w:t xml:space="preserve"> 3; 5 &amp; 7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)</w:t>
            </w:r>
          </w:p>
          <w:p w14:paraId="6BBC0A91" w14:textId="77777777" w:rsidR="00342837" w:rsidRPr="00C16D04" w:rsidRDefault="00342837" w:rsidP="00F2582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92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3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4" w14:textId="198BFE49" w:rsidR="007C60EB" w:rsidRPr="00C16D04" w:rsidRDefault="00F2582D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95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6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7" w14:textId="77777777" w:rsidR="00344E09" w:rsidRPr="00C16D04" w:rsidRDefault="00344E0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8" w14:textId="16B11545" w:rsidR="0062099A" w:rsidRDefault="0062099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2289C3BF" w14:textId="77777777" w:rsidR="0004253B" w:rsidRPr="00C16D04" w:rsidRDefault="0004253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9" w14:textId="4C886FB8" w:rsidR="007C60EB" w:rsidRPr="00C16D04" w:rsidRDefault="00F2582D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9A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B" w14:textId="77777777" w:rsidR="00243F0E" w:rsidRPr="00C16D04" w:rsidRDefault="00243F0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C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D" w14:textId="77777777" w:rsidR="00344E09" w:rsidRPr="00C16D04" w:rsidRDefault="00344E0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E" w14:textId="77777777" w:rsidR="003D7C9E" w:rsidRDefault="003D7C9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9F" w14:textId="77777777" w:rsidR="00D92BB6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0" w14:textId="77777777" w:rsidR="002D373A" w:rsidRDefault="002D373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1" w14:textId="77777777" w:rsidR="00D92BB6" w:rsidRDefault="00D92BB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2" w14:textId="6CAD8E26" w:rsidR="007C60EB" w:rsidRPr="00C16D04" w:rsidRDefault="006D735D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A3" w14:textId="77777777" w:rsidR="004E3A26" w:rsidRDefault="004E3A26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4" w14:textId="77777777" w:rsidR="00342837" w:rsidRPr="00C16D04" w:rsidRDefault="0034283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A5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6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7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AA8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9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A" w14:textId="77777777" w:rsidR="002D373A" w:rsidRPr="00C16D04" w:rsidRDefault="002D373A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B" w14:textId="77777777" w:rsidR="00344E09" w:rsidRPr="00C16D04" w:rsidRDefault="00344E0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C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AA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E" w14:textId="77777777" w:rsidR="0062099A" w:rsidRPr="00C16D04" w:rsidRDefault="0062099A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AF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0" w14:textId="77777777" w:rsidR="00243F0E" w:rsidRDefault="00243F0E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1" w14:textId="77777777" w:rsidR="00587DE7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2" w14:textId="77777777" w:rsidR="00587DE7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3" w14:textId="77777777" w:rsidR="00587DE7" w:rsidRPr="00C16D04" w:rsidRDefault="00587DE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4" w14:textId="77777777" w:rsidR="00D92BB6" w:rsidRDefault="00D92BB6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5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  <w:r w:rsidR="00344E09" w:rsidRPr="00C16D04">
              <w:rPr>
                <w:rFonts w:ascii="Arial" w:hAnsi="Arial" w:cs="Arial"/>
                <w:sz w:val="24"/>
                <w:szCs w:val="24"/>
              </w:rPr>
              <w:t>, I</w:t>
            </w:r>
          </w:p>
          <w:p w14:paraId="6BBC0AB6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7" w14:textId="77777777" w:rsidR="00342837" w:rsidRPr="00C16D04" w:rsidRDefault="0034283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42837" w:rsidRPr="00243F0E" w14:paraId="6BBC0AD1" w14:textId="77777777">
        <w:tc>
          <w:tcPr>
            <w:tcW w:w="5211" w:type="dxa"/>
          </w:tcPr>
          <w:p w14:paraId="6BBC0AB9" w14:textId="1EA60E9F" w:rsidR="00342837" w:rsidRPr="000B0656" w:rsidRDefault="00AF5E38" w:rsidP="00F2582D">
            <w:pPr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Familiarity with b</w:t>
            </w:r>
            <w:r w:rsidR="00342837" w:rsidRPr="000B0656">
              <w:rPr>
                <w:rFonts w:ascii="Arial" w:hAnsi="Arial" w:cs="Arial"/>
                <w:sz w:val="24"/>
                <w:szCs w:val="24"/>
              </w:rPr>
              <w:t xml:space="preserve">iodiversity, ecology and nature conservation policy and legislation experience, for example the Habitats </w:t>
            </w:r>
            <w:r w:rsidR="00342837" w:rsidRPr="000B0656">
              <w:rPr>
                <w:rFonts w:ascii="Arial" w:hAnsi="Arial" w:cs="Arial"/>
                <w:sz w:val="24"/>
                <w:szCs w:val="24"/>
              </w:rPr>
              <w:lastRenderedPageBreak/>
              <w:t xml:space="preserve">Regulations, </w:t>
            </w:r>
            <w:r w:rsidR="00342837" w:rsidRPr="00A32CC4">
              <w:rPr>
                <w:rFonts w:ascii="Arial" w:hAnsi="Arial" w:cs="Arial"/>
                <w:sz w:val="24"/>
                <w:szCs w:val="24"/>
              </w:rPr>
              <w:t xml:space="preserve">NERC, </w:t>
            </w:r>
            <w:r w:rsidR="00342837" w:rsidRPr="000B0656">
              <w:rPr>
                <w:rFonts w:ascii="Arial" w:hAnsi="Arial" w:cs="Arial"/>
                <w:sz w:val="24"/>
                <w:szCs w:val="24"/>
              </w:rPr>
              <w:t>Wildlife &amp; Countryside Act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342837" w:rsidRPr="000B065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E0EC1">
              <w:rPr>
                <w:rFonts w:ascii="Arial" w:hAnsi="Arial" w:cs="Arial"/>
                <w:sz w:val="24"/>
                <w:szCs w:val="24"/>
              </w:rPr>
              <w:t>(TD: 1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– </w:t>
            </w:r>
            <w:r w:rsidR="00BD3671">
              <w:rPr>
                <w:rFonts w:ascii="Arial" w:hAnsi="Arial" w:cs="Arial"/>
                <w:sz w:val="24"/>
                <w:szCs w:val="24"/>
              </w:rPr>
              <w:t>3</w:t>
            </w:r>
            <w:r w:rsidR="002D373A">
              <w:rPr>
                <w:rFonts w:ascii="Arial" w:hAnsi="Arial" w:cs="Arial"/>
                <w:sz w:val="24"/>
                <w:szCs w:val="24"/>
              </w:rPr>
              <w:t>;</w:t>
            </w:r>
            <w:r w:rsidR="002E0EC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3671">
              <w:rPr>
                <w:rFonts w:ascii="Arial" w:hAnsi="Arial" w:cs="Arial"/>
                <w:sz w:val="24"/>
                <w:szCs w:val="24"/>
              </w:rPr>
              <w:t>5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1366">
              <w:rPr>
                <w:rFonts w:ascii="Arial" w:hAnsi="Arial" w:cs="Arial"/>
                <w:sz w:val="24"/>
                <w:szCs w:val="24"/>
              </w:rPr>
              <w:t>–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 7</w:t>
            </w:r>
            <w:r w:rsidR="002E0EC1">
              <w:rPr>
                <w:rFonts w:ascii="Arial" w:hAnsi="Arial" w:cs="Arial"/>
                <w:sz w:val="24"/>
                <w:szCs w:val="24"/>
              </w:rPr>
              <w:t>)</w:t>
            </w:r>
          </w:p>
          <w:p w14:paraId="6BBC0ABA" w14:textId="77777777" w:rsidR="000B0656" w:rsidRPr="000B0656" w:rsidRDefault="000B0656" w:rsidP="000B0656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BB" w14:textId="018B9743" w:rsidR="00342837" w:rsidRPr="00243F0E" w:rsidRDefault="002D373A" w:rsidP="00F2582D">
            <w:pPr>
              <w:pStyle w:val="Heading3"/>
              <w:numPr>
                <w:ilvl w:val="0"/>
                <w:numId w:val="2"/>
              </w:numPr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>
              <w:rPr>
                <w:rFonts w:ascii="Arial" w:hAnsi="Arial" w:cs="Arial"/>
                <w:b w:val="0"/>
                <w:sz w:val="24"/>
                <w:szCs w:val="24"/>
              </w:rPr>
              <w:t xml:space="preserve">Project management experience. </w:t>
            </w:r>
            <w:r w:rsidR="002E0EC1">
              <w:rPr>
                <w:rFonts w:ascii="Arial" w:hAnsi="Arial" w:cs="Arial"/>
                <w:b w:val="0"/>
                <w:sz w:val="24"/>
                <w:szCs w:val="24"/>
              </w:rPr>
              <w:t xml:space="preserve">(TD: </w:t>
            </w:r>
            <w:r w:rsidR="00ED6A31">
              <w:rPr>
                <w:rFonts w:ascii="Arial" w:hAnsi="Arial" w:cs="Arial"/>
                <w:b w:val="0"/>
                <w:sz w:val="24"/>
                <w:szCs w:val="24"/>
              </w:rPr>
              <w:t xml:space="preserve">1; </w:t>
            </w:r>
            <w:r w:rsidR="00D65ABC">
              <w:rPr>
                <w:rFonts w:ascii="Arial" w:hAnsi="Arial" w:cs="Arial"/>
                <w:b w:val="0"/>
                <w:sz w:val="24"/>
                <w:szCs w:val="24"/>
              </w:rPr>
              <w:t>3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;</w:t>
            </w:r>
            <w:r w:rsidR="00D65ABC">
              <w:rPr>
                <w:rFonts w:ascii="Arial" w:hAnsi="Arial" w:cs="Arial"/>
                <w:b w:val="0"/>
                <w:sz w:val="24"/>
                <w:szCs w:val="24"/>
              </w:rPr>
              <w:t xml:space="preserve"> 5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;</w:t>
            </w:r>
            <w:r w:rsidR="00D65ABC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ED6A31">
              <w:rPr>
                <w:rFonts w:ascii="Arial" w:hAnsi="Arial" w:cs="Arial"/>
                <w:b w:val="0"/>
                <w:sz w:val="24"/>
                <w:szCs w:val="24"/>
              </w:rPr>
              <w:t>7</w:t>
            </w:r>
            <w:r>
              <w:rPr>
                <w:rFonts w:ascii="Arial" w:hAnsi="Arial" w:cs="Arial"/>
                <w:b w:val="0"/>
                <w:sz w:val="24"/>
                <w:szCs w:val="24"/>
              </w:rPr>
              <w:t>)</w:t>
            </w:r>
          </w:p>
          <w:p w14:paraId="6BBC0ABC" w14:textId="77777777" w:rsidR="00202D45" w:rsidRPr="00902188" w:rsidRDefault="00202D45" w:rsidP="00202D4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BD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243F0E">
              <w:rPr>
                <w:rFonts w:ascii="Arial" w:hAnsi="Arial" w:cs="Arial"/>
                <w:sz w:val="24"/>
                <w:szCs w:val="24"/>
              </w:rPr>
              <w:lastRenderedPageBreak/>
              <w:t>D</w:t>
            </w:r>
          </w:p>
          <w:p w14:paraId="6BBC0ABE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BF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0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1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2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3" w14:textId="77777777" w:rsidR="00342837" w:rsidRPr="00243F0E" w:rsidRDefault="004F049A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AC4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5" w14:textId="77777777" w:rsidR="00202D45" w:rsidRPr="00243F0E" w:rsidRDefault="00202D45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6" w14:textId="77777777" w:rsidR="00342837" w:rsidRPr="00243F0E" w:rsidRDefault="00342837" w:rsidP="00342837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C7" w14:textId="77777777" w:rsidR="00342837" w:rsidRPr="00243F0E" w:rsidRDefault="004F049A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A, I</w:t>
            </w:r>
          </w:p>
          <w:p w14:paraId="6BBC0AC8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9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A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B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C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D" w14:textId="77777777" w:rsidR="00342837" w:rsidRPr="00243F0E" w:rsidRDefault="004F049A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CE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CF" w14:textId="77777777" w:rsidR="00202D45" w:rsidRPr="00243F0E" w:rsidRDefault="00202D45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D0" w14:textId="77777777" w:rsidR="00342837" w:rsidRPr="00243F0E" w:rsidRDefault="00342837" w:rsidP="00342837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60EB" w:rsidRPr="00C16D04" w14:paraId="6BBC0B06" w14:textId="77777777">
        <w:tc>
          <w:tcPr>
            <w:tcW w:w="5211" w:type="dxa"/>
          </w:tcPr>
          <w:p w14:paraId="6BBC0AD2" w14:textId="77777777" w:rsidR="007C60EB" w:rsidRPr="00C16D04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243F0E">
              <w:rPr>
                <w:rFonts w:ascii="Arial" w:hAnsi="Arial" w:cs="Arial"/>
                <w:sz w:val="24"/>
                <w:szCs w:val="24"/>
                <w:u w:val="single"/>
              </w:rPr>
              <w:lastRenderedPageBreak/>
              <w:t>K</w:t>
            </w:r>
            <w:r w:rsidRPr="00C16D04">
              <w:rPr>
                <w:rFonts w:ascii="Arial" w:hAnsi="Arial" w:cs="Arial"/>
                <w:sz w:val="24"/>
                <w:szCs w:val="24"/>
                <w:u w:val="single"/>
              </w:rPr>
              <w:t>nowledge/Skills/Abilities</w:t>
            </w:r>
          </w:p>
          <w:p w14:paraId="6BBC0AD3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4" w14:textId="77777777" w:rsidR="007C60EB" w:rsidRPr="00C16D04" w:rsidRDefault="007C60EB" w:rsidP="004E3A26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Ability to work effectively both as part of a team and on own initiative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 xml:space="preserve"> to </w:t>
            </w:r>
            <w:r w:rsidR="00A56459" w:rsidRPr="00A32CC4">
              <w:rPr>
                <w:rFonts w:ascii="Arial" w:hAnsi="Arial" w:cs="Arial"/>
                <w:sz w:val="24"/>
                <w:szCs w:val="24"/>
              </w:rPr>
              <w:t>prioritise and</w:t>
            </w:r>
            <w:r w:rsidR="00A56459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>deliver agreed deadlines</w:t>
            </w:r>
            <w:r w:rsidR="00645730">
              <w:rPr>
                <w:rFonts w:ascii="Arial" w:hAnsi="Arial" w:cs="Arial"/>
                <w:sz w:val="24"/>
                <w:szCs w:val="24"/>
              </w:rPr>
              <w:t>,</w:t>
            </w:r>
            <w:r w:rsidR="00645730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645730" w:rsidRPr="00A32CC4">
              <w:rPr>
                <w:rFonts w:ascii="Arial" w:hAnsi="Arial" w:cs="Arial"/>
                <w:sz w:val="24"/>
                <w:szCs w:val="24"/>
              </w:rPr>
              <w:t>goals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45730" w:rsidRPr="00A32CC4">
              <w:rPr>
                <w:rFonts w:ascii="Arial" w:hAnsi="Arial" w:cs="Arial"/>
                <w:sz w:val="24"/>
                <w:szCs w:val="24"/>
              </w:rPr>
              <w:t>performance</w:t>
            </w:r>
            <w:r w:rsidR="00645730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A74A77" w:rsidRPr="00C16D04">
              <w:rPr>
                <w:rFonts w:ascii="Arial" w:hAnsi="Arial" w:cs="Arial"/>
                <w:sz w:val="24"/>
                <w:szCs w:val="24"/>
              </w:rPr>
              <w:t>targets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564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>(ALL</w:t>
            </w:r>
            <w:r w:rsidR="00D65ABC">
              <w:rPr>
                <w:rFonts w:ascii="Arial" w:hAnsi="Arial" w:cs="Arial"/>
                <w:sz w:val="24"/>
                <w:szCs w:val="24"/>
              </w:rPr>
              <w:t xml:space="preserve"> TD)</w:t>
            </w:r>
          </w:p>
          <w:p w14:paraId="6BBC0AD5" w14:textId="77777777" w:rsidR="007C60EB" w:rsidRPr="00C16D04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6" w14:textId="77777777" w:rsidR="007C60EB" w:rsidRPr="00C16D04" w:rsidRDefault="002E0EC1" w:rsidP="004E3A26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Good written and verbal English </w:t>
            </w:r>
            <w:r w:rsidR="007C60EB" w:rsidRPr="00C16D04">
              <w:rPr>
                <w:rFonts w:ascii="Arial" w:hAnsi="Arial" w:cs="Arial"/>
                <w:sz w:val="24"/>
                <w:szCs w:val="24"/>
              </w:rPr>
              <w:t>communication skills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5645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(ALL TD)  </w:t>
            </w:r>
          </w:p>
          <w:p w14:paraId="6BBC0AD7" w14:textId="77777777" w:rsidR="007C60EB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AD8" w14:textId="77777777" w:rsidR="002E0EC1" w:rsidRDefault="002E0EC1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FD52EE">
              <w:rPr>
                <w:rFonts w:ascii="Arial" w:hAnsi="Arial" w:cs="Arial"/>
                <w:sz w:val="24"/>
              </w:rPr>
              <w:t>Problem –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FD52EE">
              <w:rPr>
                <w:rFonts w:ascii="Arial" w:hAnsi="Arial" w:cs="Arial"/>
                <w:sz w:val="24"/>
              </w:rPr>
              <w:t>solving, identifying risk-based solutions and a customer-focused approach</w:t>
            </w:r>
            <w:r w:rsidR="002D373A">
              <w:rPr>
                <w:rFonts w:ascii="Arial" w:hAnsi="Arial" w:cs="Arial"/>
                <w:sz w:val="24"/>
              </w:rPr>
              <w:t>.</w:t>
            </w:r>
            <w:r w:rsidR="00D65ABC">
              <w:rPr>
                <w:rFonts w:ascii="Arial" w:hAnsi="Arial" w:cs="Arial"/>
                <w:sz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(ALL TD) </w:t>
            </w:r>
          </w:p>
          <w:p w14:paraId="4783FC38" w14:textId="77777777" w:rsidR="005A470D" w:rsidRDefault="005A470D" w:rsidP="00B54585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13A8A30E" w14:textId="24A09FED" w:rsidR="005A470D" w:rsidRPr="002E0EC1" w:rsidRDefault="005A470D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Ability to apply critical thinking and a scientific approach.</w:t>
            </w:r>
          </w:p>
          <w:p w14:paraId="6BBC0AD9" w14:textId="77777777" w:rsidR="002E0EC1" w:rsidRDefault="002E0EC1" w:rsidP="002E0EC1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ADA" w14:textId="77777777" w:rsidR="00A56459" w:rsidRDefault="00A56459" w:rsidP="00A56459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 w:rsidRPr="002D373A">
              <w:rPr>
                <w:rFonts w:ascii="Arial" w:hAnsi="Arial" w:cs="Arial"/>
                <w:sz w:val="24"/>
                <w:szCs w:val="24"/>
              </w:rPr>
              <w:t>Commitment to continuing professional and personal development</w:t>
            </w:r>
            <w:r w:rsidR="002D373A" w:rsidRPr="002D373A">
              <w:rPr>
                <w:rFonts w:ascii="Arial" w:hAnsi="Arial" w:cs="Arial"/>
                <w:sz w:val="24"/>
                <w:szCs w:val="24"/>
              </w:rPr>
              <w:t>.</w:t>
            </w:r>
            <w:r w:rsidRPr="002D373A">
              <w:rPr>
                <w:rFonts w:ascii="Arial" w:hAnsi="Arial" w:cs="Arial"/>
                <w:color w:val="00B050"/>
                <w:sz w:val="24"/>
                <w:szCs w:val="24"/>
              </w:rPr>
              <w:t xml:space="preserve"> </w:t>
            </w:r>
            <w:r w:rsidR="002D373A" w:rsidRPr="002D373A">
              <w:rPr>
                <w:rFonts w:ascii="Arial" w:hAnsi="Arial" w:cs="Arial"/>
                <w:sz w:val="24"/>
                <w:szCs w:val="24"/>
              </w:rPr>
              <w:t xml:space="preserve">(ALL TD) </w:t>
            </w:r>
          </w:p>
          <w:p w14:paraId="6BBC0ADB" w14:textId="77777777" w:rsidR="002D373A" w:rsidRDefault="002D373A" w:rsidP="002D373A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14:paraId="6BBC0ADC" w14:textId="17A2223A" w:rsidR="00AF1A7B" w:rsidRPr="00A56459" w:rsidRDefault="00FE69B9" w:rsidP="00AF1A7B">
            <w:pPr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Demonstrably </w:t>
            </w:r>
            <w:r w:rsidR="006F40A8">
              <w:rPr>
                <w:rFonts w:ascii="Arial" w:hAnsi="Arial" w:cs="Arial"/>
                <w:sz w:val="24"/>
                <w:szCs w:val="24"/>
              </w:rPr>
              <w:t>g</w:t>
            </w:r>
            <w:r w:rsidR="00D92BB6">
              <w:rPr>
                <w:rFonts w:ascii="Arial" w:hAnsi="Arial" w:cs="Arial"/>
                <w:sz w:val="24"/>
                <w:szCs w:val="24"/>
              </w:rPr>
              <w:t>ood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IT</w:t>
            </w:r>
            <w:r w:rsidR="0094783D">
              <w:rPr>
                <w:rFonts w:ascii="Arial" w:hAnsi="Arial" w:cs="Arial"/>
                <w:sz w:val="24"/>
                <w:szCs w:val="24"/>
              </w:rPr>
              <w:t>, presentation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and organisational skills</w:t>
            </w:r>
            <w:r w:rsidR="002D373A">
              <w:rPr>
                <w:rFonts w:ascii="Arial" w:hAnsi="Arial" w:cs="Arial"/>
                <w:sz w:val="24"/>
                <w:szCs w:val="24"/>
              </w:rPr>
              <w:t>.</w:t>
            </w:r>
            <w:r w:rsidR="00AF1A7B" w:rsidRPr="00C16D0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D373A">
              <w:rPr>
                <w:rFonts w:ascii="Arial" w:hAnsi="Arial" w:cs="Arial"/>
                <w:sz w:val="24"/>
                <w:szCs w:val="24"/>
              </w:rPr>
              <w:t xml:space="preserve">(ALL TD) </w:t>
            </w:r>
          </w:p>
          <w:p w14:paraId="6BBC0ADD" w14:textId="77777777" w:rsidR="00A56459" w:rsidRPr="00C16D04" w:rsidRDefault="00A56459" w:rsidP="00AF1A7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14:paraId="6BBC0ADE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DF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1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2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3" w14:textId="77777777" w:rsidR="00A56459" w:rsidRPr="00C16D04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4" w14:textId="77777777" w:rsidR="00B50207" w:rsidRPr="00C16D04" w:rsidRDefault="00B5020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5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6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7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8" w14:textId="77777777" w:rsidR="007C60EB" w:rsidRPr="00C16D04" w:rsidRDefault="00AF1A7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9" w14:textId="77777777" w:rsidR="007C60EB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A" w14:textId="77777777" w:rsidR="00201D52" w:rsidRPr="00CC581A" w:rsidRDefault="00201D52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B" w14:textId="77777777" w:rsidR="00201D52" w:rsidRPr="00CC581A" w:rsidRDefault="00201D52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67AD22B" w14:textId="43EE3680" w:rsidR="005A470D" w:rsidRDefault="005A470D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41240357" w14:textId="77777777" w:rsidR="005A470D" w:rsidRDefault="005A470D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10DDB5C2" w14:textId="77777777" w:rsidR="005A470D" w:rsidRDefault="005A470D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C" w14:textId="77777777" w:rsidR="00A56459" w:rsidRPr="00AA612F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ED" w14:textId="77777777" w:rsidR="00A56459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E" w14:textId="77777777" w:rsidR="00AF1A7B" w:rsidRDefault="00AF1A7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EF" w14:textId="7515EAE0" w:rsidR="00A56459" w:rsidRPr="00C16D04" w:rsidRDefault="000F7D5F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</w:p>
          <w:p w14:paraId="6BBC0AF0" w14:textId="77777777" w:rsidR="007C60EB" w:rsidRPr="00C16D04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1" w14:textId="77777777" w:rsidR="00A56459" w:rsidRPr="00A56459" w:rsidRDefault="00A56459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AF2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3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4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AF5" w14:textId="77777777" w:rsidR="007C60EB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6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7" w14:textId="77777777" w:rsidR="00A56459" w:rsidRPr="00C16D04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8" w14:textId="77777777" w:rsidR="00B50207" w:rsidRPr="00C16D04" w:rsidRDefault="00B5020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9" w14:textId="77777777" w:rsid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 xml:space="preserve">A, I (reports) </w:t>
            </w:r>
          </w:p>
          <w:p w14:paraId="6BBC0AFA" w14:textId="77777777" w:rsidR="00AF1A7B" w:rsidRPr="00C16D04" w:rsidRDefault="00AF1A7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B" w14:textId="77777777" w:rsidR="00AF1A7B" w:rsidRDefault="00AF1A7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C" w14:textId="77777777" w:rsidR="007C60EB" w:rsidRPr="00C16D04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A, </w:t>
            </w:r>
            <w:r w:rsidR="005F4FA8" w:rsidRPr="00C16D04">
              <w:rPr>
                <w:rFonts w:ascii="Arial" w:hAnsi="Arial" w:cs="Arial"/>
                <w:sz w:val="24"/>
                <w:szCs w:val="24"/>
              </w:rPr>
              <w:t>I</w:t>
            </w:r>
          </w:p>
          <w:p w14:paraId="6BBC0AF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E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AFF" w14:textId="77777777" w:rsidR="00201D52" w:rsidRDefault="00201D52" w:rsidP="004E3A26">
            <w:pPr>
              <w:tabs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56C8C2AC" w14:textId="77777777" w:rsidR="005A470D" w:rsidRPr="00AA612F" w:rsidRDefault="005A470D" w:rsidP="005A470D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6BBC0B00" w14:textId="77777777" w:rsidR="00201D52" w:rsidRDefault="00201D52" w:rsidP="004E3A26">
            <w:pPr>
              <w:tabs>
                <w:tab w:val="left" w:pos="1701"/>
              </w:tabs>
              <w:rPr>
                <w:rFonts w:ascii="Arial" w:hAnsi="Arial" w:cs="Arial"/>
                <w:color w:val="00B050"/>
                <w:sz w:val="24"/>
                <w:szCs w:val="24"/>
              </w:rPr>
            </w:pPr>
          </w:p>
          <w:p w14:paraId="249289CD" w14:textId="77777777" w:rsidR="005A470D" w:rsidRDefault="005A470D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1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AA612F">
              <w:rPr>
                <w:rFonts w:ascii="Arial" w:hAnsi="Arial" w:cs="Arial"/>
                <w:sz w:val="24"/>
                <w:szCs w:val="24"/>
              </w:rPr>
              <w:t>A, I</w:t>
            </w:r>
          </w:p>
          <w:p w14:paraId="4DA76938" w14:textId="77777777" w:rsidR="005A470D" w:rsidRPr="00AA612F" w:rsidRDefault="005A470D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2" w14:textId="77777777" w:rsid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3" w14:textId="77777777" w:rsidR="007C60EB" w:rsidRPr="00C16D04" w:rsidRDefault="002E0EC1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 &amp; </w:t>
            </w:r>
            <w:r w:rsidR="007C60EB" w:rsidRPr="00C16D04">
              <w:rPr>
                <w:rFonts w:ascii="Arial" w:hAnsi="Arial" w:cs="Arial"/>
                <w:sz w:val="24"/>
                <w:szCs w:val="24"/>
              </w:rPr>
              <w:t>I</w:t>
            </w:r>
            <w:r w:rsidR="00AF1A7B">
              <w:rPr>
                <w:rFonts w:ascii="Arial" w:hAnsi="Arial" w:cs="Arial"/>
                <w:sz w:val="24"/>
                <w:szCs w:val="24"/>
              </w:rPr>
              <w:t xml:space="preserve"> (reports)</w:t>
            </w:r>
          </w:p>
          <w:p w14:paraId="6BBC0B04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05" w14:textId="77777777" w:rsidR="00A56459" w:rsidRPr="00A56459" w:rsidRDefault="00A56459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C60EB" w:rsidRPr="00C16D04" w14:paraId="6BBC0B21" w14:textId="77777777">
        <w:tc>
          <w:tcPr>
            <w:tcW w:w="5211" w:type="dxa"/>
          </w:tcPr>
          <w:p w14:paraId="6BBC0B07" w14:textId="77777777" w:rsidR="007C60EB" w:rsidRPr="00CC581A" w:rsidRDefault="007C60EB" w:rsidP="004E3A26">
            <w:pPr>
              <w:pStyle w:val="Heading3"/>
              <w:spacing w:line="24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  <w:u w:val="single"/>
              </w:rPr>
              <w:t>Special Conditions</w:t>
            </w:r>
          </w:p>
          <w:p w14:paraId="56268282" w14:textId="77777777" w:rsidR="002F2FAE" w:rsidRPr="00CC581A" w:rsidRDefault="002F2FAE" w:rsidP="002F2FAE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699BF5" w14:textId="77777777" w:rsidR="002F2FAE" w:rsidRPr="00CC581A" w:rsidRDefault="002F2FAE" w:rsidP="002F2FAE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 xml:space="preserve">Ability and flexibility for independent travel to meet the requirements of the post. </w:t>
            </w:r>
          </w:p>
          <w:p w14:paraId="6BBC0B0B" w14:textId="77777777" w:rsidR="00610CFB" w:rsidRPr="00CC581A" w:rsidRDefault="00610CFB" w:rsidP="00610CF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  <w:p w14:paraId="6BBC0B0C" w14:textId="77777777" w:rsidR="007C60EB" w:rsidRPr="00CC581A" w:rsidRDefault="007C60EB" w:rsidP="004E3A26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Prepared to work occasional evenings and weekends.</w:t>
            </w:r>
          </w:p>
          <w:p w14:paraId="6BBC0B0D" w14:textId="77777777" w:rsidR="007C60EB" w:rsidRPr="00CC581A" w:rsidRDefault="007C60EB" w:rsidP="004E3A2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BBC0B0E" w14:textId="77777777" w:rsidR="007C60EB" w:rsidRPr="00CC581A" w:rsidRDefault="007C60EB" w:rsidP="00342837">
            <w:pPr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A level of physical mobility to undertake work on sites of difficult terrain is required.</w:t>
            </w:r>
            <w:r w:rsidR="00344E09" w:rsidRPr="00CC581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</w:tcPr>
          <w:p w14:paraId="6BBC0B0F" w14:textId="77777777" w:rsidR="007C60EB" w:rsidRPr="00CC581A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0" w14:textId="77777777" w:rsidR="007C60EB" w:rsidRPr="00CC581A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1" w14:textId="468C6ADF" w:rsidR="00610CFB" w:rsidRPr="00CC581A" w:rsidRDefault="001723A5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E</w:t>
            </w:r>
            <w:r w:rsidR="00D92BB6" w:rsidRPr="00CC581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10CFB" w:rsidRPr="00CC581A">
              <w:rPr>
                <w:rFonts w:ascii="Arial" w:hAnsi="Arial" w:cs="Arial"/>
                <w:sz w:val="24"/>
                <w:szCs w:val="24"/>
              </w:rPr>
              <w:t xml:space="preserve">– </w:t>
            </w:r>
            <w:r w:rsidR="00EB317A" w:rsidRPr="00CC581A">
              <w:rPr>
                <w:rFonts w:ascii="Arial" w:hAnsi="Arial" w:cs="Arial"/>
                <w:sz w:val="24"/>
                <w:szCs w:val="24"/>
              </w:rPr>
              <w:t>see special conditions</w:t>
            </w:r>
          </w:p>
          <w:p w14:paraId="6BBC0B12" w14:textId="77777777" w:rsidR="00EB317A" w:rsidRPr="00CC581A" w:rsidRDefault="00EB317A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3" w14:textId="77777777" w:rsidR="007C60EB" w:rsidRPr="00CC581A" w:rsidRDefault="00A74A7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B14" w14:textId="77777777" w:rsidR="003D7C9E" w:rsidRPr="00CC581A" w:rsidRDefault="003D7C9E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5" w14:textId="77777777" w:rsidR="00B50207" w:rsidRPr="00CC581A" w:rsidRDefault="00B5020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6" w14:textId="77777777" w:rsidR="007C60EB" w:rsidRPr="00CC581A" w:rsidRDefault="00A74A77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C581A">
              <w:rPr>
                <w:rFonts w:ascii="Arial" w:hAnsi="Arial" w:cs="Arial"/>
                <w:sz w:val="24"/>
                <w:szCs w:val="24"/>
              </w:rPr>
              <w:t>D</w:t>
            </w:r>
          </w:p>
          <w:p w14:paraId="6BBC0B17" w14:textId="77777777" w:rsidR="007C60EB" w:rsidRPr="00CC581A" w:rsidRDefault="007C60EB" w:rsidP="004E3A26">
            <w:pPr>
              <w:pStyle w:val="Header"/>
              <w:tabs>
                <w:tab w:val="clear" w:pos="4320"/>
                <w:tab w:val="clear" w:pos="8640"/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6" w:type="dxa"/>
          </w:tcPr>
          <w:p w14:paraId="6BBC0B18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9" w14:textId="77777777" w:rsidR="004E3A26" w:rsidRPr="00C16D04" w:rsidRDefault="004E3A26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A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</w:p>
          <w:p w14:paraId="6BBC0B1B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C" w14:textId="77777777" w:rsidR="00B50207" w:rsidRPr="00C16D04" w:rsidRDefault="00B50207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D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  <w:r w:rsidR="00610CFB">
              <w:rPr>
                <w:rFonts w:ascii="Arial" w:hAnsi="Arial" w:cs="Arial"/>
                <w:sz w:val="24"/>
                <w:szCs w:val="24"/>
              </w:rPr>
              <w:t>, I</w:t>
            </w:r>
          </w:p>
          <w:p w14:paraId="6BBC0B1E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1F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</w:p>
          <w:p w14:paraId="6BBC0B20" w14:textId="77777777" w:rsidR="007C60EB" w:rsidRPr="00C16D04" w:rsidRDefault="007C60EB" w:rsidP="004E3A26">
            <w:pPr>
              <w:tabs>
                <w:tab w:val="left" w:pos="1701"/>
              </w:tabs>
              <w:rPr>
                <w:rFonts w:ascii="Arial" w:hAnsi="Arial" w:cs="Arial"/>
                <w:sz w:val="24"/>
                <w:szCs w:val="24"/>
              </w:rPr>
            </w:pPr>
            <w:r w:rsidRPr="00C16D04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</w:tbl>
    <w:p w14:paraId="6BBC0B22" w14:textId="77777777" w:rsidR="006B0733" w:rsidRPr="00F1727B" w:rsidRDefault="006B0733">
      <w:pPr>
        <w:pStyle w:val="BodyText"/>
        <w:rPr>
          <w:rFonts w:ascii="Arial" w:hAnsi="Arial" w:cs="Arial"/>
        </w:rPr>
      </w:pPr>
    </w:p>
    <w:p w14:paraId="6BBC0B23" w14:textId="77777777" w:rsidR="007C60EB" w:rsidRDefault="007C60EB">
      <w:pPr>
        <w:pStyle w:val="BodyText"/>
        <w:rPr>
          <w:rFonts w:ascii="Arial" w:hAnsi="Arial" w:cs="Arial"/>
        </w:rPr>
      </w:pPr>
      <w:r w:rsidRPr="00F1727B">
        <w:rPr>
          <w:rFonts w:ascii="Arial" w:hAnsi="Arial" w:cs="Arial"/>
        </w:rPr>
        <w:t>Assessment Method Key: A: Application Form, Cert.: Certificate, I: Interview, P: Presentation, I(reports): reports brought to interview</w:t>
      </w:r>
      <w:r w:rsidR="004E3A26" w:rsidRPr="00F1727B">
        <w:rPr>
          <w:rFonts w:ascii="Arial" w:hAnsi="Arial" w:cs="Arial"/>
        </w:rPr>
        <w:t>.</w:t>
      </w:r>
    </w:p>
    <w:p w14:paraId="6BBC0DA0" w14:textId="77777777" w:rsidR="0094783D" w:rsidRPr="00F1727B" w:rsidRDefault="0094783D">
      <w:pPr>
        <w:pStyle w:val="BodyText"/>
        <w:rPr>
          <w:rFonts w:ascii="Arial" w:hAnsi="Arial" w:cs="Arial"/>
        </w:rPr>
      </w:pPr>
    </w:p>
    <w:sectPr w:rsidR="0094783D" w:rsidRPr="00F1727B" w:rsidSect="00771A39">
      <w:footerReference w:type="default" r:id="rId11"/>
      <w:pgSz w:w="11906" w:h="16838"/>
      <w:pgMar w:top="709" w:right="1274" w:bottom="141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17076" w14:textId="77777777" w:rsidR="00D56E33" w:rsidRDefault="00D56E33">
      <w:r>
        <w:separator/>
      </w:r>
    </w:p>
  </w:endnote>
  <w:endnote w:type="continuationSeparator" w:id="0">
    <w:p w14:paraId="4C8782A1" w14:textId="77777777" w:rsidR="00D56E33" w:rsidRDefault="00D56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C0DA9" w14:textId="47FDCAFD" w:rsidR="008F6BD8" w:rsidRPr="00182CE0" w:rsidRDefault="00CC581A" w:rsidP="00182CE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57B9B">
      <w:rPr>
        <w:noProof/>
      </w:rPr>
      <w:t>PLOxxxxx-BioBank-Biodiversity-Data-GIS-Officer _final_26-8-22.docx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2E690F" w14:textId="77777777" w:rsidR="00D56E33" w:rsidRDefault="00D56E33">
      <w:r>
        <w:separator/>
      </w:r>
    </w:p>
  </w:footnote>
  <w:footnote w:type="continuationSeparator" w:id="0">
    <w:p w14:paraId="4FC35196" w14:textId="77777777" w:rsidR="00D56E33" w:rsidRDefault="00D56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C74A83"/>
    <w:multiLevelType w:val="hybridMultilevel"/>
    <w:tmpl w:val="8D00C326"/>
    <w:lvl w:ilvl="0" w:tplc="E12AB46E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BE65E2"/>
    <w:multiLevelType w:val="singleLevel"/>
    <w:tmpl w:val="C5E219BE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abstractNum w:abstractNumId="2" w15:restartNumberingAfterBreak="0">
    <w:nsid w:val="18510B7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C6A35C9"/>
    <w:multiLevelType w:val="multilevel"/>
    <w:tmpl w:val="CCFC7B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71356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2301DE6"/>
    <w:multiLevelType w:val="hybridMultilevel"/>
    <w:tmpl w:val="89A2B62E"/>
    <w:lvl w:ilvl="0" w:tplc="08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6A31195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FC65A9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70C1714F"/>
    <w:multiLevelType w:val="hybridMultilevel"/>
    <w:tmpl w:val="86223D9A"/>
    <w:lvl w:ilvl="0" w:tplc="9496CA56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74769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416456">
    <w:abstractNumId w:val="9"/>
  </w:num>
  <w:num w:numId="2" w16cid:durableId="1487891732">
    <w:abstractNumId w:val="2"/>
  </w:num>
  <w:num w:numId="3" w16cid:durableId="1188635868">
    <w:abstractNumId w:val="7"/>
  </w:num>
  <w:num w:numId="4" w16cid:durableId="1730038076">
    <w:abstractNumId w:val="6"/>
  </w:num>
  <w:num w:numId="5" w16cid:durableId="68886078">
    <w:abstractNumId w:val="4"/>
  </w:num>
  <w:num w:numId="6" w16cid:durableId="1907183158">
    <w:abstractNumId w:val="3"/>
  </w:num>
  <w:num w:numId="7" w16cid:durableId="1839734383">
    <w:abstractNumId w:val="8"/>
  </w:num>
  <w:num w:numId="8" w16cid:durableId="1802965281">
    <w:abstractNumId w:val="1"/>
  </w:num>
  <w:num w:numId="9" w16cid:durableId="1571766185">
    <w:abstractNumId w:val="0"/>
  </w:num>
  <w:num w:numId="10" w16cid:durableId="3337251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57AB"/>
    <w:rsid w:val="00000ED6"/>
    <w:rsid w:val="00024349"/>
    <w:rsid w:val="0003574F"/>
    <w:rsid w:val="0004253B"/>
    <w:rsid w:val="00053927"/>
    <w:rsid w:val="000B0656"/>
    <w:rsid w:val="000C06F2"/>
    <w:rsid w:val="000C6DFD"/>
    <w:rsid w:val="000D18D1"/>
    <w:rsid w:val="000D691A"/>
    <w:rsid w:val="000E0F72"/>
    <w:rsid w:val="000E4FD1"/>
    <w:rsid w:val="000E56BB"/>
    <w:rsid w:val="000F7D5F"/>
    <w:rsid w:val="001112A6"/>
    <w:rsid w:val="00122F9B"/>
    <w:rsid w:val="00123293"/>
    <w:rsid w:val="00125BA7"/>
    <w:rsid w:val="00141366"/>
    <w:rsid w:val="00147839"/>
    <w:rsid w:val="00150D5B"/>
    <w:rsid w:val="00151BFB"/>
    <w:rsid w:val="001532C1"/>
    <w:rsid w:val="001534DD"/>
    <w:rsid w:val="001658A1"/>
    <w:rsid w:val="001723A5"/>
    <w:rsid w:val="00174887"/>
    <w:rsid w:val="00177B3E"/>
    <w:rsid w:val="00182CE0"/>
    <w:rsid w:val="00184175"/>
    <w:rsid w:val="00192304"/>
    <w:rsid w:val="001A02BF"/>
    <w:rsid w:val="001F56EC"/>
    <w:rsid w:val="001F7DBA"/>
    <w:rsid w:val="002006B3"/>
    <w:rsid w:val="00201D52"/>
    <w:rsid w:val="00202D45"/>
    <w:rsid w:val="00205714"/>
    <w:rsid w:val="00226081"/>
    <w:rsid w:val="002333E7"/>
    <w:rsid w:val="002357AB"/>
    <w:rsid w:val="002408A7"/>
    <w:rsid w:val="00243F0E"/>
    <w:rsid w:val="002440EB"/>
    <w:rsid w:val="00251C40"/>
    <w:rsid w:val="002548CA"/>
    <w:rsid w:val="002601D5"/>
    <w:rsid w:val="00264823"/>
    <w:rsid w:val="00266A40"/>
    <w:rsid w:val="00270F4A"/>
    <w:rsid w:val="00270FCA"/>
    <w:rsid w:val="0028571A"/>
    <w:rsid w:val="0029001F"/>
    <w:rsid w:val="002947D0"/>
    <w:rsid w:val="002B4A42"/>
    <w:rsid w:val="002D373A"/>
    <w:rsid w:val="002D67C1"/>
    <w:rsid w:val="002E0EC1"/>
    <w:rsid w:val="002E2386"/>
    <w:rsid w:val="002E72FE"/>
    <w:rsid w:val="002F2FAE"/>
    <w:rsid w:val="002F5060"/>
    <w:rsid w:val="00302A78"/>
    <w:rsid w:val="00305753"/>
    <w:rsid w:val="0031230B"/>
    <w:rsid w:val="00316916"/>
    <w:rsid w:val="003309C2"/>
    <w:rsid w:val="00342837"/>
    <w:rsid w:val="00344E09"/>
    <w:rsid w:val="00346140"/>
    <w:rsid w:val="0035396C"/>
    <w:rsid w:val="003612BB"/>
    <w:rsid w:val="003625B7"/>
    <w:rsid w:val="003739B1"/>
    <w:rsid w:val="00381482"/>
    <w:rsid w:val="003A1993"/>
    <w:rsid w:val="003A672A"/>
    <w:rsid w:val="003B145F"/>
    <w:rsid w:val="003B3729"/>
    <w:rsid w:val="003C7DAA"/>
    <w:rsid w:val="003D7C9E"/>
    <w:rsid w:val="003F0732"/>
    <w:rsid w:val="004069EB"/>
    <w:rsid w:val="00407885"/>
    <w:rsid w:val="004127E8"/>
    <w:rsid w:val="00414F70"/>
    <w:rsid w:val="00424E0C"/>
    <w:rsid w:val="004363DC"/>
    <w:rsid w:val="00454C4A"/>
    <w:rsid w:val="00462482"/>
    <w:rsid w:val="00474CFF"/>
    <w:rsid w:val="00476167"/>
    <w:rsid w:val="0048408B"/>
    <w:rsid w:val="00490F46"/>
    <w:rsid w:val="004B4BE0"/>
    <w:rsid w:val="004C37CD"/>
    <w:rsid w:val="004E125A"/>
    <w:rsid w:val="004E1C3E"/>
    <w:rsid w:val="004E3A26"/>
    <w:rsid w:val="004E6A48"/>
    <w:rsid w:val="004F049A"/>
    <w:rsid w:val="0050413B"/>
    <w:rsid w:val="00505662"/>
    <w:rsid w:val="00520D95"/>
    <w:rsid w:val="00521577"/>
    <w:rsid w:val="00522518"/>
    <w:rsid w:val="00522BB7"/>
    <w:rsid w:val="00535C62"/>
    <w:rsid w:val="005427E5"/>
    <w:rsid w:val="00545E75"/>
    <w:rsid w:val="00547700"/>
    <w:rsid w:val="00561B60"/>
    <w:rsid w:val="00567D20"/>
    <w:rsid w:val="00570293"/>
    <w:rsid w:val="00587678"/>
    <w:rsid w:val="00587DE7"/>
    <w:rsid w:val="005A3ED4"/>
    <w:rsid w:val="005A470D"/>
    <w:rsid w:val="005B4886"/>
    <w:rsid w:val="005B4E36"/>
    <w:rsid w:val="005D3154"/>
    <w:rsid w:val="005F1777"/>
    <w:rsid w:val="005F4FA8"/>
    <w:rsid w:val="00603073"/>
    <w:rsid w:val="00610CFB"/>
    <w:rsid w:val="0062099A"/>
    <w:rsid w:val="00621F7D"/>
    <w:rsid w:val="006265F9"/>
    <w:rsid w:val="00645730"/>
    <w:rsid w:val="00653CFA"/>
    <w:rsid w:val="00677200"/>
    <w:rsid w:val="00687926"/>
    <w:rsid w:val="00692E81"/>
    <w:rsid w:val="0069651B"/>
    <w:rsid w:val="006B0733"/>
    <w:rsid w:val="006B2EDF"/>
    <w:rsid w:val="006D5ACA"/>
    <w:rsid w:val="006D735D"/>
    <w:rsid w:val="006F40A8"/>
    <w:rsid w:val="006F4C76"/>
    <w:rsid w:val="006F67F9"/>
    <w:rsid w:val="00701C91"/>
    <w:rsid w:val="0071344B"/>
    <w:rsid w:val="00714E5A"/>
    <w:rsid w:val="007178D8"/>
    <w:rsid w:val="00736748"/>
    <w:rsid w:val="00742E5D"/>
    <w:rsid w:val="00745950"/>
    <w:rsid w:val="007602AF"/>
    <w:rsid w:val="007670D3"/>
    <w:rsid w:val="00771A39"/>
    <w:rsid w:val="00780B2A"/>
    <w:rsid w:val="007826BF"/>
    <w:rsid w:val="0078655E"/>
    <w:rsid w:val="00791F92"/>
    <w:rsid w:val="007B313A"/>
    <w:rsid w:val="007C3AD6"/>
    <w:rsid w:val="007C60EB"/>
    <w:rsid w:val="007E07B3"/>
    <w:rsid w:val="007E51D0"/>
    <w:rsid w:val="00800DD7"/>
    <w:rsid w:val="00807D97"/>
    <w:rsid w:val="00812B13"/>
    <w:rsid w:val="00836117"/>
    <w:rsid w:val="0085551A"/>
    <w:rsid w:val="0086250E"/>
    <w:rsid w:val="00891FA1"/>
    <w:rsid w:val="008926BA"/>
    <w:rsid w:val="008A2CD1"/>
    <w:rsid w:val="008C3E4B"/>
    <w:rsid w:val="008D18F2"/>
    <w:rsid w:val="008D4B10"/>
    <w:rsid w:val="008D5F56"/>
    <w:rsid w:val="008F6296"/>
    <w:rsid w:val="008F6BD8"/>
    <w:rsid w:val="00902188"/>
    <w:rsid w:val="00921294"/>
    <w:rsid w:val="00921C98"/>
    <w:rsid w:val="009334F8"/>
    <w:rsid w:val="0094237C"/>
    <w:rsid w:val="00942C1E"/>
    <w:rsid w:val="009455D9"/>
    <w:rsid w:val="0094783D"/>
    <w:rsid w:val="00977032"/>
    <w:rsid w:val="00995A64"/>
    <w:rsid w:val="009A19D5"/>
    <w:rsid w:val="009C1503"/>
    <w:rsid w:val="009C17DD"/>
    <w:rsid w:val="009C52D0"/>
    <w:rsid w:val="009D52DB"/>
    <w:rsid w:val="009D7E38"/>
    <w:rsid w:val="009F4C7E"/>
    <w:rsid w:val="009F5E94"/>
    <w:rsid w:val="00A02BE0"/>
    <w:rsid w:val="00A32CC4"/>
    <w:rsid w:val="00A45A76"/>
    <w:rsid w:val="00A4699B"/>
    <w:rsid w:val="00A51D14"/>
    <w:rsid w:val="00A525D9"/>
    <w:rsid w:val="00A56459"/>
    <w:rsid w:val="00A56851"/>
    <w:rsid w:val="00A701F6"/>
    <w:rsid w:val="00A74A77"/>
    <w:rsid w:val="00A82692"/>
    <w:rsid w:val="00A9737B"/>
    <w:rsid w:val="00AA0BC2"/>
    <w:rsid w:val="00AA2DDC"/>
    <w:rsid w:val="00AA3168"/>
    <w:rsid w:val="00AA587A"/>
    <w:rsid w:val="00AA612F"/>
    <w:rsid w:val="00AA7A49"/>
    <w:rsid w:val="00AB628E"/>
    <w:rsid w:val="00AC3FEE"/>
    <w:rsid w:val="00AC69AE"/>
    <w:rsid w:val="00AD532F"/>
    <w:rsid w:val="00AE5716"/>
    <w:rsid w:val="00AF1A7B"/>
    <w:rsid w:val="00AF5E38"/>
    <w:rsid w:val="00B03A37"/>
    <w:rsid w:val="00B205AC"/>
    <w:rsid w:val="00B31094"/>
    <w:rsid w:val="00B37E51"/>
    <w:rsid w:val="00B43A50"/>
    <w:rsid w:val="00B4521B"/>
    <w:rsid w:val="00B50207"/>
    <w:rsid w:val="00B54585"/>
    <w:rsid w:val="00B7640A"/>
    <w:rsid w:val="00B81130"/>
    <w:rsid w:val="00B96D07"/>
    <w:rsid w:val="00BA60D8"/>
    <w:rsid w:val="00BB0562"/>
    <w:rsid w:val="00BC259D"/>
    <w:rsid w:val="00BD0F34"/>
    <w:rsid w:val="00BD3671"/>
    <w:rsid w:val="00BD470D"/>
    <w:rsid w:val="00BE3219"/>
    <w:rsid w:val="00BF1A70"/>
    <w:rsid w:val="00C126B2"/>
    <w:rsid w:val="00C16D04"/>
    <w:rsid w:val="00C26B32"/>
    <w:rsid w:val="00C305EE"/>
    <w:rsid w:val="00C336DA"/>
    <w:rsid w:val="00C33FE4"/>
    <w:rsid w:val="00C43CB2"/>
    <w:rsid w:val="00C458F6"/>
    <w:rsid w:val="00C45C6E"/>
    <w:rsid w:val="00C53421"/>
    <w:rsid w:val="00C708EE"/>
    <w:rsid w:val="00C82E49"/>
    <w:rsid w:val="00C92AFB"/>
    <w:rsid w:val="00CA71CB"/>
    <w:rsid w:val="00CB5E07"/>
    <w:rsid w:val="00CC108A"/>
    <w:rsid w:val="00CC581A"/>
    <w:rsid w:val="00CC79C3"/>
    <w:rsid w:val="00CD312A"/>
    <w:rsid w:val="00CD5B7D"/>
    <w:rsid w:val="00CF0E14"/>
    <w:rsid w:val="00CF4D1F"/>
    <w:rsid w:val="00CF6738"/>
    <w:rsid w:val="00D1629C"/>
    <w:rsid w:val="00D20BA1"/>
    <w:rsid w:val="00D451A6"/>
    <w:rsid w:val="00D56E33"/>
    <w:rsid w:val="00D60046"/>
    <w:rsid w:val="00D65ABC"/>
    <w:rsid w:val="00D67518"/>
    <w:rsid w:val="00D92BB6"/>
    <w:rsid w:val="00DA307A"/>
    <w:rsid w:val="00DB562B"/>
    <w:rsid w:val="00DB7E2C"/>
    <w:rsid w:val="00DD1CF5"/>
    <w:rsid w:val="00DD20D5"/>
    <w:rsid w:val="00DD27B7"/>
    <w:rsid w:val="00DD780A"/>
    <w:rsid w:val="00DF6CD3"/>
    <w:rsid w:val="00DF7A30"/>
    <w:rsid w:val="00E17238"/>
    <w:rsid w:val="00E27F99"/>
    <w:rsid w:val="00E4119E"/>
    <w:rsid w:val="00E559F4"/>
    <w:rsid w:val="00E81156"/>
    <w:rsid w:val="00E81CC9"/>
    <w:rsid w:val="00E825E2"/>
    <w:rsid w:val="00EA4841"/>
    <w:rsid w:val="00EA616D"/>
    <w:rsid w:val="00EB317A"/>
    <w:rsid w:val="00ED56A6"/>
    <w:rsid w:val="00ED6A31"/>
    <w:rsid w:val="00EF528A"/>
    <w:rsid w:val="00EF7537"/>
    <w:rsid w:val="00F04AC9"/>
    <w:rsid w:val="00F11542"/>
    <w:rsid w:val="00F1727B"/>
    <w:rsid w:val="00F20BE5"/>
    <w:rsid w:val="00F20FA8"/>
    <w:rsid w:val="00F24BE8"/>
    <w:rsid w:val="00F2582D"/>
    <w:rsid w:val="00F3435F"/>
    <w:rsid w:val="00F51A29"/>
    <w:rsid w:val="00F57B9B"/>
    <w:rsid w:val="00F75858"/>
    <w:rsid w:val="00F80495"/>
    <w:rsid w:val="00F84BB3"/>
    <w:rsid w:val="00F950C3"/>
    <w:rsid w:val="00FA7197"/>
    <w:rsid w:val="00FB3BAB"/>
    <w:rsid w:val="00FC7A78"/>
    <w:rsid w:val="00FD0D0E"/>
    <w:rsid w:val="00FE1F15"/>
    <w:rsid w:val="00FE6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2"/>
    </o:shapelayout>
  </w:shapeDefaults>
  <w:decimalSymbol w:val="."/>
  <w:listSeparator w:val=","/>
  <w14:docId w14:val="6BBC0A20"/>
  <w15:docId w15:val="{E4BDBF7E-4171-4E55-BF10-E61D36279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117"/>
    <w:rPr>
      <w:lang w:eastAsia="en-US"/>
    </w:rPr>
  </w:style>
  <w:style w:type="paragraph" w:styleId="Heading1">
    <w:name w:val="heading 1"/>
    <w:basedOn w:val="Normal"/>
    <w:next w:val="Normal"/>
    <w:qFormat/>
    <w:rsid w:val="00836117"/>
    <w:pPr>
      <w:keepNext/>
      <w:spacing w:line="240" w:lineRule="atLeast"/>
      <w:outlineLvl w:val="0"/>
    </w:pPr>
    <w:rPr>
      <w:rFonts w:ascii="CG Times" w:hAnsi="CG Times"/>
      <w:b/>
      <w:u w:val="single"/>
    </w:rPr>
  </w:style>
  <w:style w:type="paragraph" w:styleId="Heading2">
    <w:name w:val="heading 2"/>
    <w:basedOn w:val="Normal"/>
    <w:next w:val="Normal"/>
    <w:qFormat/>
    <w:rsid w:val="00836117"/>
    <w:pPr>
      <w:keepNext/>
      <w:spacing w:line="240" w:lineRule="atLeast"/>
      <w:outlineLvl w:val="1"/>
    </w:pPr>
    <w:rPr>
      <w:rFonts w:ascii="CG Times" w:hAnsi="CG Times"/>
      <w:b/>
      <w:sz w:val="24"/>
      <w:u w:val="single"/>
    </w:rPr>
  </w:style>
  <w:style w:type="paragraph" w:styleId="Heading3">
    <w:name w:val="heading 3"/>
    <w:basedOn w:val="Normal"/>
    <w:next w:val="Normal"/>
    <w:qFormat/>
    <w:rsid w:val="00836117"/>
    <w:pPr>
      <w:keepNext/>
      <w:tabs>
        <w:tab w:val="left" w:pos="1701"/>
      </w:tabs>
      <w:spacing w:line="240" w:lineRule="atLeast"/>
      <w:outlineLvl w:val="2"/>
    </w:pPr>
    <w:rPr>
      <w:rFonts w:ascii="CG Times" w:hAnsi="CG Times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8361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36117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36117"/>
    <w:pPr>
      <w:tabs>
        <w:tab w:val="left" w:pos="1701"/>
      </w:tabs>
      <w:spacing w:line="240" w:lineRule="atLeast"/>
    </w:pPr>
    <w:rPr>
      <w:rFonts w:ascii="CG Times" w:hAnsi="CG Times"/>
      <w:b/>
    </w:rPr>
  </w:style>
  <w:style w:type="paragraph" w:styleId="BalloonText">
    <w:name w:val="Balloon Text"/>
    <w:basedOn w:val="Normal"/>
    <w:semiHidden/>
    <w:rsid w:val="0083611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74A77"/>
    <w:pPr>
      <w:ind w:left="720"/>
    </w:pPr>
  </w:style>
  <w:style w:type="character" w:styleId="CommentReference">
    <w:name w:val="annotation reference"/>
    <w:uiPriority w:val="99"/>
    <w:semiHidden/>
    <w:unhideWhenUsed/>
    <w:rsid w:val="004E12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125A"/>
  </w:style>
  <w:style w:type="character" w:customStyle="1" w:styleId="CommentTextChar">
    <w:name w:val="Comment Text Char"/>
    <w:link w:val="CommentText"/>
    <w:uiPriority w:val="99"/>
    <w:semiHidden/>
    <w:rsid w:val="004E125A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125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E125A"/>
    <w:rPr>
      <w:b/>
      <w:bCs/>
      <w:lang w:eastAsia="en-US"/>
    </w:rPr>
  </w:style>
  <w:style w:type="paragraph" w:styleId="Revision">
    <w:name w:val="Revision"/>
    <w:hidden/>
    <w:uiPriority w:val="99"/>
    <w:semiHidden/>
    <w:rsid w:val="00C126B2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EAS\jcas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D850A8A1F3D44CAF4DBA6D3E43D6FC" ma:contentTypeVersion="6" ma:contentTypeDescription="Create a new document." ma:contentTypeScope="" ma:versionID="6214a99b451906ebac4e3615569d4cd5">
  <xsd:schema xmlns:xsd="http://www.w3.org/2001/XMLSchema" xmlns:xs="http://www.w3.org/2001/XMLSchema" xmlns:p="http://schemas.microsoft.com/office/2006/metadata/properties" xmlns:ns3="f5391811-e11b-4018-a5a4-e10c3877d3fe" targetNamespace="http://schemas.microsoft.com/office/2006/metadata/properties" ma:root="true" ma:fieldsID="ad45e7daaa44110abf223ab3a4e82134" ns3:_="">
    <xsd:import namespace="f5391811-e11b-4018-a5a4-e10c3877d3f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91811-e11b-4018-a5a4-e10c3877d3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0C7A60C-E6B5-44D7-A13C-25088654CA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391811-e11b-4018-a5a4-e10c3877d3f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DDEAB8-4C2F-4AEF-8D74-38ADE3AC77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769C59-00C6-42B6-9F7D-4CF1D95B7D0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A8AF83-8FDD-4B41-B1BE-820D414B368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jcasblank.dot</Template>
  <TotalTime>5</TotalTime>
  <Pages>4</Pages>
  <Words>1077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Ecology Officer</vt:lpstr>
    </vt:vector>
  </TitlesOfParts>
  <Company>EAS</Company>
  <LinksUpToDate>false</LinksUpToDate>
  <CharactersWithSpaces>7204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Ecology Officer</dc:title>
  <dc:creator>AJ</dc:creator>
  <cp:lastModifiedBy>Lesley Bye</cp:lastModifiedBy>
  <cp:revision>6</cp:revision>
  <cp:lastPrinted>2018-04-24T13:17:00Z</cp:lastPrinted>
  <dcterms:created xsi:type="dcterms:W3CDTF">2022-08-26T11:25:00Z</dcterms:created>
  <dcterms:modified xsi:type="dcterms:W3CDTF">2022-10-26T15:57:00Z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0x01010071D850A8A1F3D44CAF4DBA6D3E43D6FC</vt:lpwstr>
  </property>
</Properties>
</file>