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BC0A22" w14:textId="77777777" w:rsidR="007C60EB" w:rsidRPr="00F1727B" w:rsidRDefault="007C60EB" w:rsidP="00771A39">
      <w:pPr>
        <w:spacing w:line="240" w:lineRule="atLeast"/>
        <w:rPr>
          <w:rFonts w:ascii="Arial" w:hAnsi="Arial" w:cs="Arial"/>
          <w:b/>
          <w:sz w:val="24"/>
          <w:szCs w:val="24"/>
          <w:u w:val="single"/>
        </w:rPr>
      </w:pPr>
      <w:r w:rsidRPr="00F1727B">
        <w:rPr>
          <w:rFonts w:ascii="Arial" w:hAnsi="Arial" w:cs="Arial"/>
          <w:b/>
          <w:sz w:val="24"/>
          <w:szCs w:val="24"/>
          <w:u w:val="single"/>
        </w:rPr>
        <w:t>JOB DESCRIPTION</w:t>
      </w:r>
    </w:p>
    <w:p w14:paraId="6BBC0A23" w14:textId="77777777" w:rsidR="007C60EB" w:rsidRPr="00F1727B" w:rsidRDefault="007C60EB">
      <w:pPr>
        <w:spacing w:line="240" w:lineRule="atLeast"/>
        <w:rPr>
          <w:rFonts w:ascii="Arial" w:hAnsi="Arial" w:cs="Arial"/>
          <w:b/>
          <w:u w:val="single"/>
        </w:rPr>
      </w:pPr>
    </w:p>
    <w:p w14:paraId="6BBC0A24" w14:textId="4ACAB3DC" w:rsidR="007C60EB" w:rsidRPr="00771A39" w:rsidRDefault="007C60EB" w:rsidP="00D60046">
      <w:pPr>
        <w:tabs>
          <w:tab w:val="left" w:pos="1701"/>
          <w:tab w:val="left" w:pos="5387"/>
          <w:tab w:val="left" w:pos="5812"/>
          <w:tab w:val="left" w:pos="6096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Directorate:</w:t>
      </w:r>
      <w:r w:rsidRPr="00771A39">
        <w:rPr>
          <w:rFonts w:ascii="Arial" w:hAnsi="Arial" w:cs="Arial"/>
          <w:sz w:val="24"/>
          <w:szCs w:val="24"/>
        </w:rPr>
        <w:tab/>
      </w:r>
      <w:r w:rsidR="007B313A">
        <w:rPr>
          <w:rFonts w:ascii="Arial" w:hAnsi="Arial" w:cs="Arial"/>
          <w:sz w:val="24"/>
          <w:szCs w:val="24"/>
        </w:rPr>
        <w:t xml:space="preserve">Economic Growth </w:t>
      </w:r>
      <w:r w:rsidR="00CB5E07">
        <w:rPr>
          <w:rFonts w:ascii="Arial" w:hAnsi="Arial" w:cs="Arial"/>
          <w:sz w:val="24"/>
          <w:szCs w:val="24"/>
        </w:rPr>
        <w:t>and Housing</w:t>
      </w:r>
      <w:r w:rsidR="00266A40" w:rsidRPr="00771A39">
        <w:rPr>
          <w:rFonts w:ascii="Arial" w:hAnsi="Arial" w:cs="Arial"/>
          <w:sz w:val="24"/>
          <w:szCs w:val="24"/>
        </w:rPr>
        <w:tab/>
      </w:r>
      <w:r w:rsidRPr="00771A39">
        <w:rPr>
          <w:rFonts w:ascii="Arial" w:hAnsi="Arial" w:cs="Arial"/>
          <w:b/>
          <w:sz w:val="24"/>
          <w:szCs w:val="24"/>
          <w:u w:val="single"/>
        </w:rPr>
        <w:t>Location:</w:t>
      </w:r>
      <w:r w:rsidR="00266A40" w:rsidRPr="00771A39">
        <w:rPr>
          <w:rFonts w:ascii="Arial" w:hAnsi="Arial" w:cs="Arial"/>
          <w:b/>
          <w:sz w:val="24"/>
          <w:szCs w:val="24"/>
        </w:rPr>
        <w:t xml:space="preserve"> </w:t>
      </w:r>
      <w:r w:rsidR="00745950" w:rsidRPr="00C92AFB">
        <w:rPr>
          <w:rFonts w:ascii="Arial" w:hAnsi="Arial" w:cs="Arial"/>
          <w:sz w:val="24"/>
          <w:szCs w:val="24"/>
        </w:rPr>
        <w:t>Magdalen</w:t>
      </w:r>
      <w:r w:rsidR="00FE1F15" w:rsidRPr="00C92AFB">
        <w:rPr>
          <w:rFonts w:ascii="Arial" w:hAnsi="Arial" w:cs="Arial"/>
          <w:sz w:val="24"/>
          <w:szCs w:val="24"/>
        </w:rPr>
        <w:t xml:space="preserve"> House</w:t>
      </w:r>
    </w:p>
    <w:p w14:paraId="6BBC0A25" w14:textId="4A03D273" w:rsidR="007C60EB" w:rsidRPr="00771A39" w:rsidRDefault="007C60EB" w:rsidP="00D60046">
      <w:pPr>
        <w:tabs>
          <w:tab w:val="left" w:pos="1701"/>
          <w:tab w:val="left" w:pos="5387"/>
          <w:tab w:val="left" w:pos="6096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Department:</w:t>
      </w:r>
      <w:r w:rsidR="005F4FA8" w:rsidRPr="00771A39">
        <w:rPr>
          <w:rFonts w:ascii="Arial" w:hAnsi="Arial" w:cs="Arial"/>
          <w:sz w:val="24"/>
          <w:szCs w:val="24"/>
        </w:rPr>
        <w:tab/>
        <w:t xml:space="preserve">Planning </w:t>
      </w:r>
      <w:r w:rsidR="00FE1F15" w:rsidRPr="00771A39">
        <w:rPr>
          <w:rFonts w:ascii="Arial" w:hAnsi="Arial" w:cs="Arial"/>
          <w:sz w:val="24"/>
          <w:szCs w:val="24"/>
        </w:rPr>
        <w:t>Services</w:t>
      </w:r>
      <w:r w:rsidR="00D60046" w:rsidRPr="00771A39">
        <w:rPr>
          <w:rFonts w:ascii="Arial" w:hAnsi="Arial" w:cs="Arial"/>
          <w:sz w:val="24"/>
          <w:szCs w:val="24"/>
        </w:rPr>
        <w:tab/>
      </w:r>
      <w:r w:rsidRPr="00771A39">
        <w:rPr>
          <w:rFonts w:ascii="Arial" w:hAnsi="Arial" w:cs="Arial"/>
          <w:b/>
          <w:sz w:val="24"/>
          <w:szCs w:val="24"/>
          <w:u w:val="single"/>
        </w:rPr>
        <w:t>Post No:</w:t>
      </w:r>
      <w:r w:rsidR="00266A40" w:rsidRPr="00771A39">
        <w:rPr>
          <w:rFonts w:ascii="Arial" w:hAnsi="Arial" w:cs="Arial"/>
          <w:b/>
          <w:sz w:val="24"/>
          <w:szCs w:val="24"/>
        </w:rPr>
        <w:t xml:space="preserve">  </w:t>
      </w:r>
      <w:r w:rsidR="00921C98" w:rsidRPr="00771A39">
        <w:rPr>
          <w:rFonts w:ascii="Arial" w:hAnsi="Arial" w:cs="Arial"/>
          <w:sz w:val="24"/>
          <w:szCs w:val="24"/>
        </w:rPr>
        <w:t>PL</w:t>
      </w:r>
      <w:r w:rsidR="001658A1" w:rsidRPr="00771A39">
        <w:rPr>
          <w:rFonts w:ascii="Arial" w:hAnsi="Arial" w:cs="Arial"/>
          <w:sz w:val="24"/>
          <w:szCs w:val="24"/>
        </w:rPr>
        <w:t>O</w:t>
      </w:r>
      <w:r w:rsidR="00CA71CB">
        <w:rPr>
          <w:rFonts w:ascii="Arial" w:hAnsi="Arial" w:cs="Arial"/>
          <w:sz w:val="24"/>
          <w:szCs w:val="24"/>
        </w:rPr>
        <w:t>20727</w:t>
      </w:r>
    </w:p>
    <w:p w14:paraId="6BBC0A26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Section:</w:t>
      </w:r>
      <w:r w:rsidRPr="00771A39">
        <w:rPr>
          <w:rFonts w:ascii="Arial" w:hAnsi="Arial" w:cs="Arial"/>
          <w:sz w:val="24"/>
          <w:szCs w:val="24"/>
        </w:rPr>
        <w:tab/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 (</w:t>
      </w:r>
      <w:r w:rsidR="00921C98" w:rsidRPr="00771A39">
        <w:rPr>
          <w:rFonts w:ascii="Arial" w:hAnsi="Arial" w:cs="Arial"/>
          <w:sz w:val="24"/>
          <w:szCs w:val="24"/>
        </w:rPr>
        <w:t>M</w:t>
      </w:r>
      <w:r w:rsidRPr="00771A39">
        <w:rPr>
          <w:rFonts w:ascii="Arial" w:hAnsi="Arial" w:cs="Arial"/>
          <w:sz w:val="24"/>
          <w:szCs w:val="24"/>
        </w:rPr>
        <w:t>EAS)</w:t>
      </w:r>
    </w:p>
    <w:p w14:paraId="6BBC0A27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b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Post Title:</w:t>
      </w:r>
      <w:r w:rsidRPr="00771A39">
        <w:rPr>
          <w:rFonts w:ascii="Arial" w:hAnsi="Arial" w:cs="Arial"/>
          <w:sz w:val="24"/>
          <w:szCs w:val="24"/>
        </w:rPr>
        <w:tab/>
      </w:r>
      <w:r w:rsidR="002548CA" w:rsidRPr="00771A39">
        <w:rPr>
          <w:rFonts w:ascii="Arial" w:hAnsi="Arial" w:cs="Arial"/>
          <w:b/>
          <w:sz w:val="24"/>
          <w:szCs w:val="24"/>
        </w:rPr>
        <w:t>ASSISTANT</w:t>
      </w:r>
      <w:r w:rsidR="00024349" w:rsidRPr="00771A39">
        <w:rPr>
          <w:rFonts w:ascii="Arial" w:hAnsi="Arial" w:cs="Arial"/>
          <w:sz w:val="24"/>
          <w:szCs w:val="24"/>
        </w:rPr>
        <w:t xml:space="preserve"> </w:t>
      </w:r>
      <w:r w:rsidR="00921C98" w:rsidRPr="00771A39">
        <w:rPr>
          <w:rFonts w:ascii="Arial" w:hAnsi="Arial" w:cs="Arial"/>
          <w:b/>
          <w:sz w:val="24"/>
          <w:szCs w:val="24"/>
        </w:rPr>
        <w:t>ECOLOGIST</w:t>
      </w:r>
      <w:r w:rsidR="008D4B10" w:rsidRPr="00771A39">
        <w:rPr>
          <w:rFonts w:ascii="Arial" w:hAnsi="Arial" w:cs="Arial"/>
          <w:b/>
          <w:sz w:val="24"/>
          <w:szCs w:val="24"/>
        </w:rPr>
        <w:t xml:space="preserve"> </w:t>
      </w:r>
    </w:p>
    <w:p w14:paraId="6BBC0A28" w14:textId="5B3DED1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Grade:</w:t>
      </w:r>
      <w:r w:rsidR="008D4B10" w:rsidRPr="00771A39">
        <w:rPr>
          <w:rFonts w:ascii="Arial" w:hAnsi="Arial" w:cs="Arial"/>
          <w:sz w:val="24"/>
          <w:szCs w:val="24"/>
        </w:rPr>
        <w:tab/>
      </w:r>
      <w:r w:rsidR="00F1727B" w:rsidRPr="00771A39">
        <w:rPr>
          <w:rFonts w:ascii="Arial" w:hAnsi="Arial" w:cs="Arial"/>
          <w:sz w:val="24"/>
          <w:szCs w:val="24"/>
        </w:rPr>
        <w:t xml:space="preserve">Grade </w:t>
      </w:r>
      <w:r w:rsidR="00024349" w:rsidRPr="00771A39">
        <w:rPr>
          <w:rFonts w:ascii="Arial" w:hAnsi="Arial" w:cs="Arial"/>
          <w:sz w:val="24"/>
          <w:szCs w:val="24"/>
        </w:rPr>
        <w:t>G</w:t>
      </w:r>
      <w:r w:rsidR="00F1727B" w:rsidRPr="00771A39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stockticker">
        <w:r w:rsidR="00F1727B" w:rsidRPr="00771A39">
          <w:rPr>
            <w:rFonts w:ascii="Arial" w:hAnsi="Arial" w:cs="Arial"/>
            <w:sz w:val="24"/>
            <w:szCs w:val="24"/>
          </w:rPr>
          <w:t>SCP</w:t>
        </w:r>
      </w:smartTag>
      <w:r w:rsidR="00F1727B" w:rsidRPr="00771A39">
        <w:rPr>
          <w:rFonts w:ascii="Arial" w:hAnsi="Arial" w:cs="Arial"/>
          <w:sz w:val="24"/>
          <w:szCs w:val="24"/>
        </w:rPr>
        <w:t xml:space="preserve"> </w:t>
      </w:r>
      <w:r w:rsidR="004E6A48">
        <w:rPr>
          <w:rFonts w:ascii="Arial" w:hAnsi="Arial" w:cs="Arial"/>
          <w:sz w:val="24"/>
          <w:szCs w:val="24"/>
        </w:rPr>
        <w:t>20</w:t>
      </w:r>
      <w:r w:rsidR="000D691A">
        <w:rPr>
          <w:rFonts w:ascii="Arial" w:hAnsi="Arial" w:cs="Arial"/>
          <w:sz w:val="24"/>
          <w:szCs w:val="24"/>
        </w:rPr>
        <w:t>-25</w:t>
      </w:r>
      <w:r w:rsidR="00F1727B" w:rsidRPr="00771A39">
        <w:rPr>
          <w:rFonts w:ascii="Arial" w:hAnsi="Arial" w:cs="Arial"/>
          <w:sz w:val="24"/>
          <w:szCs w:val="24"/>
        </w:rPr>
        <w:t>)</w:t>
      </w:r>
      <w:r w:rsidR="00AC69AE">
        <w:rPr>
          <w:rFonts w:ascii="Arial" w:hAnsi="Arial" w:cs="Arial"/>
          <w:sz w:val="24"/>
          <w:szCs w:val="24"/>
        </w:rPr>
        <w:t xml:space="preserve">, </w:t>
      </w:r>
      <w:r w:rsidR="00745950">
        <w:rPr>
          <w:rFonts w:ascii="Arial" w:hAnsi="Arial" w:cs="Arial"/>
          <w:sz w:val="24"/>
          <w:szCs w:val="24"/>
        </w:rPr>
        <w:t>JE</w:t>
      </w:r>
      <w:r w:rsidR="004E6A48">
        <w:rPr>
          <w:rFonts w:ascii="Arial" w:hAnsi="Arial" w:cs="Arial"/>
          <w:sz w:val="24"/>
          <w:szCs w:val="24"/>
        </w:rPr>
        <w:t>4531</w:t>
      </w:r>
      <w:r w:rsidR="00AC69AE">
        <w:rPr>
          <w:rFonts w:ascii="Arial" w:hAnsi="Arial" w:cs="Arial"/>
          <w:sz w:val="24"/>
          <w:szCs w:val="24"/>
        </w:rPr>
        <w:t xml:space="preserve"> </w:t>
      </w:r>
    </w:p>
    <w:p w14:paraId="6BBC0A29" w14:textId="77777777" w:rsidR="001658A1" w:rsidRPr="00771A39" w:rsidRDefault="001658A1" w:rsidP="001658A1">
      <w:pPr>
        <w:tabs>
          <w:tab w:val="left" w:pos="1701"/>
        </w:tabs>
        <w:spacing w:line="240" w:lineRule="atLeast"/>
        <w:rPr>
          <w:rFonts w:ascii="Arial" w:hAnsi="Arial" w:cs="Arial"/>
          <w:b/>
          <w:sz w:val="24"/>
          <w:szCs w:val="24"/>
          <w:u w:val="single"/>
        </w:rPr>
      </w:pPr>
      <w:r w:rsidRPr="00771A39">
        <w:rPr>
          <w:rFonts w:ascii="Arial" w:hAnsi="Arial" w:cs="Arial"/>
          <w:b/>
          <w:sz w:val="24"/>
          <w:szCs w:val="24"/>
        </w:rPr>
        <w:tab/>
      </w:r>
    </w:p>
    <w:p w14:paraId="6BBC0A2A" w14:textId="77777777" w:rsidR="007C60EB" w:rsidRPr="00771A39" w:rsidRDefault="007C60EB" w:rsidP="00771A39">
      <w:pPr>
        <w:tabs>
          <w:tab w:val="left" w:pos="1701"/>
        </w:tabs>
        <w:spacing w:line="240" w:lineRule="atLeast"/>
        <w:ind w:left="2160" w:hanging="2160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Responsible to:</w:t>
      </w:r>
      <w:r w:rsidRPr="00771A39">
        <w:rPr>
          <w:rFonts w:ascii="Arial" w:hAnsi="Arial" w:cs="Arial"/>
          <w:sz w:val="24"/>
          <w:szCs w:val="24"/>
        </w:rPr>
        <w:tab/>
      </w:r>
      <w:r w:rsidR="00DD1CF5" w:rsidRPr="00771A39">
        <w:rPr>
          <w:rFonts w:ascii="Arial" w:hAnsi="Arial" w:cs="Arial"/>
          <w:sz w:val="24"/>
          <w:szCs w:val="24"/>
        </w:rPr>
        <w:t>Principal Coastal Ecologist</w:t>
      </w:r>
      <w:r w:rsidRPr="00771A39">
        <w:rPr>
          <w:rFonts w:ascii="Arial" w:hAnsi="Arial" w:cs="Arial"/>
          <w:sz w:val="24"/>
          <w:szCs w:val="24"/>
        </w:rPr>
        <w:t xml:space="preserve">,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</w:t>
      </w:r>
    </w:p>
    <w:p w14:paraId="6BBC0A2B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2C" w14:textId="77777777" w:rsidR="007C60EB" w:rsidRPr="00771A39" w:rsidRDefault="007C60EB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JOB PURPOSE</w:t>
      </w:r>
    </w:p>
    <w:p w14:paraId="6BBC0A2D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2E" w14:textId="77777777" w:rsidR="007C60EB" w:rsidRPr="00771A39" w:rsidRDefault="00F1727B" w:rsidP="00E825E2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P</w:t>
      </w:r>
      <w:r w:rsidR="005F4FA8" w:rsidRPr="00771A39">
        <w:rPr>
          <w:rFonts w:ascii="Arial" w:hAnsi="Arial" w:cs="Arial"/>
          <w:sz w:val="24"/>
          <w:szCs w:val="24"/>
        </w:rPr>
        <w:t xml:space="preserve">rovide </w:t>
      </w:r>
      <w:r w:rsidR="007C60EB" w:rsidRPr="00771A39">
        <w:rPr>
          <w:rFonts w:ascii="Arial" w:hAnsi="Arial" w:cs="Arial"/>
          <w:sz w:val="24"/>
          <w:szCs w:val="24"/>
        </w:rPr>
        <w:t xml:space="preserve">specialist </w:t>
      </w:r>
      <w:r w:rsidRPr="00771A39">
        <w:rPr>
          <w:rFonts w:ascii="Arial" w:hAnsi="Arial" w:cs="Arial"/>
          <w:sz w:val="24"/>
          <w:szCs w:val="24"/>
        </w:rPr>
        <w:t>technical</w:t>
      </w:r>
      <w:r w:rsidR="007C60EB" w:rsidRPr="00771A39">
        <w:rPr>
          <w:rFonts w:ascii="Arial" w:hAnsi="Arial" w:cs="Arial"/>
          <w:sz w:val="24"/>
          <w:szCs w:val="24"/>
        </w:rPr>
        <w:t xml:space="preserve"> advice to </w:t>
      </w:r>
      <w:r w:rsidR="002548CA" w:rsidRPr="00771A39">
        <w:rPr>
          <w:rFonts w:ascii="Arial" w:hAnsi="Arial" w:cs="Arial"/>
          <w:sz w:val="24"/>
          <w:szCs w:val="24"/>
        </w:rPr>
        <w:t>Local A</w:t>
      </w:r>
      <w:r w:rsidR="007C60EB" w:rsidRPr="00771A39">
        <w:rPr>
          <w:rFonts w:ascii="Arial" w:hAnsi="Arial" w:cs="Arial"/>
          <w:sz w:val="24"/>
          <w:szCs w:val="24"/>
        </w:rPr>
        <w:t xml:space="preserve">uthorities </w:t>
      </w:r>
      <w:r w:rsidRPr="00771A39">
        <w:rPr>
          <w:rFonts w:ascii="Arial" w:hAnsi="Arial" w:cs="Arial"/>
          <w:sz w:val="24"/>
          <w:szCs w:val="24"/>
        </w:rPr>
        <w:t>on ecology, biodiversity</w:t>
      </w:r>
      <w:r w:rsidR="00FE1F15" w:rsidRPr="00771A39">
        <w:rPr>
          <w:rFonts w:ascii="Arial" w:hAnsi="Arial" w:cs="Arial"/>
          <w:sz w:val="24"/>
          <w:szCs w:val="24"/>
        </w:rPr>
        <w:t>,</w:t>
      </w:r>
      <w:r w:rsidRPr="00771A39">
        <w:rPr>
          <w:rFonts w:ascii="Arial" w:hAnsi="Arial" w:cs="Arial"/>
          <w:sz w:val="24"/>
          <w:szCs w:val="24"/>
        </w:rPr>
        <w:t xml:space="preserve"> nature conservation </w:t>
      </w:r>
      <w:r w:rsidR="00FE1F15" w:rsidRPr="00771A39">
        <w:rPr>
          <w:rFonts w:ascii="Arial" w:hAnsi="Arial" w:cs="Arial"/>
          <w:sz w:val="24"/>
          <w:szCs w:val="24"/>
        </w:rPr>
        <w:t xml:space="preserve">and Habitats Regulations </w:t>
      </w:r>
      <w:r w:rsidR="00977032" w:rsidRPr="00771A39">
        <w:rPr>
          <w:rFonts w:ascii="Arial" w:hAnsi="Arial" w:cs="Arial"/>
          <w:sz w:val="24"/>
          <w:szCs w:val="24"/>
        </w:rPr>
        <w:t>matters</w:t>
      </w:r>
      <w:r w:rsidR="00FE1F15" w:rsidRPr="00771A39">
        <w:rPr>
          <w:rFonts w:ascii="Arial" w:hAnsi="Arial" w:cs="Arial"/>
          <w:sz w:val="24"/>
          <w:szCs w:val="24"/>
        </w:rPr>
        <w:t xml:space="preserve"> </w:t>
      </w:r>
      <w:r w:rsidR="003625B7" w:rsidRPr="00771A39">
        <w:rPr>
          <w:rFonts w:ascii="Arial" w:hAnsi="Arial" w:cs="Arial"/>
          <w:sz w:val="24"/>
          <w:szCs w:val="24"/>
        </w:rPr>
        <w:t>under the management of</w:t>
      </w:r>
      <w:r w:rsidR="007C60EB" w:rsidRPr="00771A39">
        <w:rPr>
          <w:rFonts w:ascii="Arial" w:hAnsi="Arial" w:cs="Arial"/>
          <w:sz w:val="24"/>
          <w:szCs w:val="24"/>
        </w:rPr>
        <w:t xml:space="preserve"> the</w:t>
      </w:r>
      <w:r w:rsidR="00921C98" w:rsidRPr="00771A39">
        <w:rPr>
          <w:rFonts w:ascii="Arial" w:hAnsi="Arial" w:cs="Arial"/>
          <w:sz w:val="24"/>
          <w:szCs w:val="24"/>
        </w:rPr>
        <w:t xml:space="preserve"> M</w:t>
      </w:r>
      <w:smartTag w:uri="urn:schemas-microsoft-com:office:smarttags" w:element="stockticker">
        <w:r w:rsidR="007C60EB" w:rsidRPr="00771A39">
          <w:rPr>
            <w:rFonts w:ascii="Arial" w:hAnsi="Arial" w:cs="Arial"/>
            <w:sz w:val="24"/>
            <w:szCs w:val="24"/>
          </w:rPr>
          <w:t>EAS</w:t>
        </w:r>
      </w:smartTag>
      <w:r w:rsidR="007C60EB" w:rsidRPr="00771A39">
        <w:rPr>
          <w:rFonts w:ascii="Arial" w:hAnsi="Arial" w:cs="Arial"/>
          <w:sz w:val="24"/>
          <w:szCs w:val="24"/>
        </w:rPr>
        <w:t xml:space="preserve"> </w:t>
      </w:r>
      <w:r w:rsidR="005B4886" w:rsidRPr="00771A39">
        <w:rPr>
          <w:rFonts w:ascii="Arial" w:hAnsi="Arial" w:cs="Arial"/>
          <w:sz w:val="24"/>
          <w:szCs w:val="24"/>
        </w:rPr>
        <w:t>Principal Coastal Ecologist</w:t>
      </w:r>
      <w:r w:rsidR="002548CA" w:rsidRPr="00771A39">
        <w:rPr>
          <w:rFonts w:ascii="Arial" w:hAnsi="Arial" w:cs="Arial"/>
          <w:sz w:val="24"/>
          <w:szCs w:val="24"/>
        </w:rPr>
        <w:t>.</w:t>
      </w:r>
    </w:p>
    <w:p w14:paraId="6BBC0A2F" w14:textId="77777777" w:rsidR="007C60EB" w:rsidRPr="00771A39" w:rsidRDefault="007C60EB" w:rsidP="005A3ED4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</w:p>
    <w:p w14:paraId="6BBC0A30" w14:textId="77777777" w:rsidR="007C60EB" w:rsidRPr="00771A39" w:rsidRDefault="007C60EB">
      <w:pPr>
        <w:pStyle w:val="Heading2"/>
        <w:rPr>
          <w:rFonts w:ascii="Arial" w:hAnsi="Arial" w:cs="Arial"/>
          <w:szCs w:val="24"/>
          <w:u w:val="none"/>
        </w:rPr>
      </w:pPr>
      <w:r w:rsidRPr="00771A39">
        <w:rPr>
          <w:rFonts w:ascii="Arial" w:hAnsi="Arial" w:cs="Arial"/>
          <w:szCs w:val="24"/>
          <w:u w:val="none"/>
        </w:rPr>
        <w:t>MAIN DUTIES</w:t>
      </w:r>
    </w:p>
    <w:p w14:paraId="6BBC0A31" w14:textId="77777777" w:rsidR="007C60EB" w:rsidRPr="00771A39" w:rsidRDefault="002E0EC1">
      <w:pPr>
        <w:spacing w:line="240" w:lineRule="atLeast"/>
        <w:rPr>
          <w:rFonts w:ascii="Arial" w:hAnsi="Arial" w:cs="Arial"/>
          <w:sz w:val="24"/>
          <w:szCs w:val="24"/>
          <w:u w:val="single"/>
        </w:rPr>
      </w:pPr>
      <w:r w:rsidRPr="00771A39">
        <w:rPr>
          <w:rFonts w:ascii="Arial" w:hAnsi="Arial" w:cs="Arial"/>
          <w:sz w:val="24"/>
          <w:szCs w:val="24"/>
          <w:u w:val="single"/>
        </w:rPr>
        <w:t>Technical Duties</w:t>
      </w:r>
    </w:p>
    <w:p w14:paraId="6BBC0A32" w14:textId="77777777" w:rsidR="007C60EB" w:rsidRPr="00771A39" w:rsidRDefault="007C60EB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Advise on the impact of </w:t>
      </w:r>
      <w:r w:rsidR="002548CA" w:rsidRPr="00771A39">
        <w:rPr>
          <w:rFonts w:ascii="Arial" w:hAnsi="Arial" w:cs="Arial"/>
          <w:sz w:val="24"/>
          <w:szCs w:val="24"/>
        </w:rPr>
        <w:t>minor development management casework</w:t>
      </w:r>
      <w:r w:rsidR="00270FCA" w:rsidRPr="00771A39">
        <w:rPr>
          <w:rFonts w:ascii="Arial" w:hAnsi="Arial" w:cs="Arial"/>
          <w:sz w:val="24"/>
          <w:szCs w:val="24"/>
        </w:rPr>
        <w:t>,</w:t>
      </w:r>
      <w:r w:rsidR="001658A1" w:rsidRPr="00771A39">
        <w:rPr>
          <w:rFonts w:ascii="Arial" w:hAnsi="Arial" w:cs="Arial"/>
          <w:sz w:val="24"/>
          <w:szCs w:val="24"/>
        </w:rPr>
        <w:t xml:space="preserve"> </w:t>
      </w:r>
      <w:r w:rsidRPr="00771A39">
        <w:rPr>
          <w:rFonts w:ascii="Arial" w:hAnsi="Arial" w:cs="Arial"/>
          <w:sz w:val="24"/>
          <w:szCs w:val="24"/>
        </w:rPr>
        <w:t xml:space="preserve">on biodiversity, </w:t>
      </w:r>
      <w:r w:rsidR="001658A1" w:rsidRPr="00771A39">
        <w:rPr>
          <w:rFonts w:ascii="Arial" w:hAnsi="Arial" w:cs="Arial"/>
          <w:sz w:val="24"/>
          <w:szCs w:val="24"/>
        </w:rPr>
        <w:t xml:space="preserve">ecology and </w:t>
      </w:r>
      <w:r w:rsidRPr="00771A39">
        <w:rPr>
          <w:rFonts w:ascii="Arial" w:hAnsi="Arial" w:cs="Arial"/>
          <w:sz w:val="24"/>
          <w:szCs w:val="24"/>
        </w:rPr>
        <w:t xml:space="preserve">nature conservation resources on behalf of </w:t>
      </w:r>
      <w:r w:rsidR="002548CA" w:rsidRPr="00771A39">
        <w:rPr>
          <w:rFonts w:ascii="Arial" w:hAnsi="Arial" w:cs="Arial"/>
          <w:sz w:val="24"/>
          <w:szCs w:val="24"/>
        </w:rPr>
        <w:t>Local A</w:t>
      </w:r>
      <w:r w:rsidRPr="00771A39">
        <w:rPr>
          <w:rFonts w:ascii="Arial" w:hAnsi="Arial" w:cs="Arial"/>
          <w:sz w:val="24"/>
          <w:szCs w:val="24"/>
        </w:rPr>
        <w:t>uthorities</w:t>
      </w:r>
      <w:r w:rsidR="00F1727B" w:rsidRPr="00771A39">
        <w:rPr>
          <w:rFonts w:ascii="Arial" w:hAnsi="Arial" w:cs="Arial"/>
          <w:sz w:val="24"/>
          <w:szCs w:val="24"/>
        </w:rPr>
        <w:t>. R</w:t>
      </w:r>
      <w:r w:rsidRPr="00771A39">
        <w:rPr>
          <w:rFonts w:ascii="Arial" w:hAnsi="Arial" w:cs="Arial"/>
          <w:sz w:val="24"/>
          <w:szCs w:val="24"/>
        </w:rPr>
        <w:t>ecommend</w:t>
      </w:r>
      <w:r w:rsidR="00FE1F15" w:rsidRPr="00771A39">
        <w:rPr>
          <w:rFonts w:ascii="Arial" w:hAnsi="Arial" w:cs="Arial"/>
          <w:sz w:val="24"/>
          <w:szCs w:val="24"/>
        </w:rPr>
        <w:t xml:space="preserve"> </w:t>
      </w:r>
      <w:r w:rsidR="001658A1" w:rsidRPr="00771A39">
        <w:rPr>
          <w:rFonts w:ascii="Arial" w:hAnsi="Arial" w:cs="Arial"/>
          <w:sz w:val="24"/>
          <w:szCs w:val="24"/>
        </w:rPr>
        <w:t>and advis</w:t>
      </w:r>
      <w:r w:rsidR="00FE1F15" w:rsidRPr="00771A39">
        <w:rPr>
          <w:rFonts w:ascii="Arial" w:hAnsi="Arial" w:cs="Arial"/>
          <w:sz w:val="24"/>
          <w:szCs w:val="24"/>
        </w:rPr>
        <w:t>e</w:t>
      </w:r>
      <w:r w:rsidR="001658A1" w:rsidRPr="00771A39">
        <w:rPr>
          <w:rFonts w:ascii="Arial" w:hAnsi="Arial" w:cs="Arial"/>
          <w:sz w:val="24"/>
          <w:szCs w:val="24"/>
        </w:rPr>
        <w:t xml:space="preserve"> on the acceptability of surveys, method statements, planning </w:t>
      </w:r>
      <w:r w:rsidRPr="00771A39">
        <w:rPr>
          <w:rFonts w:ascii="Arial" w:hAnsi="Arial" w:cs="Arial"/>
          <w:sz w:val="24"/>
          <w:szCs w:val="24"/>
        </w:rPr>
        <w:t>conditions, monitoring</w:t>
      </w:r>
      <w:r w:rsidR="001658A1" w:rsidRPr="00771A39">
        <w:rPr>
          <w:rFonts w:ascii="Arial" w:hAnsi="Arial" w:cs="Arial"/>
          <w:sz w:val="24"/>
          <w:szCs w:val="24"/>
        </w:rPr>
        <w:t xml:space="preserve"> requirements</w:t>
      </w:r>
      <w:r w:rsidRPr="00771A39">
        <w:rPr>
          <w:rFonts w:ascii="Arial" w:hAnsi="Arial" w:cs="Arial"/>
          <w:sz w:val="24"/>
          <w:szCs w:val="24"/>
        </w:rPr>
        <w:t>.</w:t>
      </w:r>
      <w:r w:rsidR="00270FCA" w:rsidRPr="00771A39">
        <w:rPr>
          <w:rFonts w:ascii="Arial" w:hAnsi="Arial" w:cs="Arial"/>
          <w:sz w:val="24"/>
          <w:szCs w:val="24"/>
        </w:rPr>
        <w:t xml:space="preserve"> </w:t>
      </w:r>
    </w:p>
    <w:p w14:paraId="6BBC0A33" w14:textId="77777777" w:rsidR="00A32CC4" w:rsidRPr="00771A39" w:rsidRDefault="00A32CC4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34" w14:textId="58C6EC89" w:rsidR="007C60EB" w:rsidRPr="00771A39" w:rsidRDefault="001658A1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Be responsible for</w:t>
      </w:r>
      <w:r w:rsidR="002548CA" w:rsidRPr="00771A39">
        <w:rPr>
          <w:rFonts w:ascii="Arial" w:hAnsi="Arial" w:cs="Arial"/>
          <w:sz w:val="24"/>
          <w:szCs w:val="24"/>
        </w:rPr>
        <w:t xml:space="preserve">, </w:t>
      </w:r>
      <w:r w:rsidRPr="00771A39">
        <w:rPr>
          <w:rFonts w:ascii="Arial" w:hAnsi="Arial" w:cs="Arial"/>
          <w:sz w:val="24"/>
          <w:szCs w:val="24"/>
        </w:rPr>
        <w:t>co-ordinat</w:t>
      </w:r>
      <w:r w:rsidR="002548CA" w:rsidRPr="00771A39">
        <w:rPr>
          <w:rFonts w:ascii="Arial" w:hAnsi="Arial" w:cs="Arial"/>
          <w:sz w:val="24"/>
          <w:szCs w:val="24"/>
        </w:rPr>
        <w:t>e</w:t>
      </w:r>
      <w:r w:rsidRPr="00771A39">
        <w:rPr>
          <w:rFonts w:ascii="Arial" w:hAnsi="Arial" w:cs="Arial"/>
          <w:sz w:val="24"/>
          <w:szCs w:val="24"/>
        </w:rPr>
        <w:t xml:space="preserve"> and deliver </w:t>
      </w:r>
      <w:r w:rsidR="00780B2A" w:rsidRPr="00771A39">
        <w:rPr>
          <w:rFonts w:ascii="Arial" w:hAnsi="Arial" w:cs="Arial"/>
          <w:sz w:val="24"/>
          <w:szCs w:val="24"/>
        </w:rPr>
        <w:t xml:space="preserve">minor </w:t>
      </w:r>
      <w:r w:rsidRPr="00771A39">
        <w:rPr>
          <w:rFonts w:ascii="Arial" w:hAnsi="Arial" w:cs="Arial"/>
          <w:sz w:val="24"/>
          <w:szCs w:val="24"/>
        </w:rPr>
        <w:t xml:space="preserve">development </w:t>
      </w:r>
      <w:r w:rsidR="00780B2A" w:rsidRPr="00771A39">
        <w:rPr>
          <w:rFonts w:ascii="Arial" w:hAnsi="Arial" w:cs="Arial"/>
          <w:sz w:val="24"/>
          <w:szCs w:val="24"/>
        </w:rPr>
        <w:t xml:space="preserve">management </w:t>
      </w:r>
      <w:r w:rsidR="002548CA" w:rsidRPr="00771A39">
        <w:rPr>
          <w:rFonts w:ascii="Arial" w:hAnsi="Arial" w:cs="Arial"/>
          <w:sz w:val="24"/>
          <w:szCs w:val="24"/>
        </w:rPr>
        <w:t>case</w:t>
      </w:r>
      <w:r w:rsidRPr="00771A39">
        <w:rPr>
          <w:rFonts w:ascii="Arial" w:hAnsi="Arial" w:cs="Arial"/>
          <w:sz w:val="24"/>
          <w:szCs w:val="24"/>
        </w:rPr>
        <w:t>work</w:t>
      </w:r>
      <w:r w:rsidR="00780B2A" w:rsidRPr="00771A39">
        <w:rPr>
          <w:rFonts w:ascii="Arial" w:hAnsi="Arial" w:cs="Arial"/>
          <w:sz w:val="24"/>
          <w:szCs w:val="24"/>
        </w:rPr>
        <w:t xml:space="preserve"> for ecology</w:t>
      </w:r>
      <w:r w:rsidR="007E07B3" w:rsidRPr="00771A39">
        <w:rPr>
          <w:rFonts w:ascii="Arial" w:hAnsi="Arial" w:cs="Arial"/>
          <w:color w:val="00B050"/>
          <w:sz w:val="24"/>
          <w:szCs w:val="24"/>
        </w:rPr>
        <w:t xml:space="preserve"> </w:t>
      </w:r>
      <w:r w:rsidRPr="00771A39">
        <w:rPr>
          <w:rFonts w:ascii="Arial" w:hAnsi="Arial" w:cs="Arial"/>
          <w:sz w:val="24"/>
          <w:szCs w:val="24"/>
        </w:rPr>
        <w:t xml:space="preserve">as directed by the </w:t>
      </w:r>
      <w:r w:rsidR="00DD1CF5" w:rsidRPr="00771A39">
        <w:rPr>
          <w:rFonts w:ascii="Arial" w:hAnsi="Arial" w:cs="Arial"/>
          <w:sz w:val="24"/>
          <w:szCs w:val="24"/>
        </w:rPr>
        <w:t xml:space="preserve">Principal Coastal Ecologist </w:t>
      </w:r>
      <w:r w:rsidR="002548CA" w:rsidRPr="00771A39">
        <w:rPr>
          <w:rFonts w:ascii="Arial" w:hAnsi="Arial" w:cs="Arial"/>
          <w:sz w:val="24"/>
          <w:szCs w:val="24"/>
        </w:rPr>
        <w:t>and/</w:t>
      </w:r>
      <w:r w:rsidR="00DD1CF5" w:rsidRPr="00771A39">
        <w:rPr>
          <w:rFonts w:ascii="Arial" w:hAnsi="Arial" w:cs="Arial"/>
          <w:sz w:val="24"/>
          <w:szCs w:val="24"/>
        </w:rPr>
        <w:t xml:space="preserve">or </w:t>
      </w:r>
      <w:r w:rsidR="00205714">
        <w:rPr>
          <w:rFonts w:ascii="Arial" w:hAnsi="Arial" w:cs="Arial"/>
          <w:sz w:val="24"/>
          <w:szCs w:val="24"/>
        </w:rPr>
        <w:t xml:space="preserve">Principal Ecologists and/or </w:t>
      </w:r>
      <w:r w:rsidR="00DD1CF5" w:rsidRPr="00771A39">
        <w:rPr>
          <w:rFonts w:ascii="Arial" w:hAnsi="Arial" w:cs="Arial"/>
          <w:sz w:val="24"/>
          <w:szCs w:val="24"/>
        </w:rPr>
        <w:t>Development Manager</w:t>
      </w:r>
      <w:r w:rsidR="002548CA" w:rsidRPr="00771A39">
        <w:rPr>
          <w:rFonts w:ascii="Arial" w:hAnsi="Arial" w:cs="Arial"/>
          <w:sz w:val="24"/>
          <w:szCs w:val="24"/>
        </w:rPr>
        <w:t xml:space="preserve"> including Three Test Assessments for European Protected Species</w:t>
      </w:r>
      <w:r w:rsidRPr="00771A39">
        <w:rPr>
          <w:rFonts w:ascii="Arial" w:hAnsi="Arial" w:cs="Arial"/>
          <w:sz w:val="24"/>
          <w:szCs w:val="24"/>
        </w:rPr>
        <w:t>.</w:t>
      </w:r>
      <w:r w:rsidR="002548CA" w:rsidRPr="00771A39">
        <w:rPr>
          <w:rFonts w:ascii="Arial" w:hAnsi="Arial" w:cs="Arial"/>
          <w:sz w:val="24"/>
          <w:szCs w:val="24"/>
        </w:rPr>
        <w:t xml:space="preserve"> </w:t>
      </w:r>
    </w:p>
    <w:p w14:paraId="6BBC0A35" w14:textId="77777777" w:rsidR="007C60EB" w:rsidRPr="00771A39" w:rsidRDefault="007C60EB" w:rsidP="002E0EC1">
      <w:pPr>
        <w:tabs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</w:p>
    <w:p w14:paraId="6BBC0A36" w14:textId="77777777" w:rsidR="007C60EB" w:rsidRPr="00771A39" w:rsidRDefault="004E125A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Assist with </w:t>
      </w:r>
      <w:r w:rsidR="007C60EB" w:rsidRPr="00771A39">
        <w:rPr>
          <w:rFonts w:ascii="Arial" w:hAnsi="Arial" w:cs="Arial"/>
          <w:sz w:val="24"/>
          <w:szCs w:val="24"/>
        </w:rPr>
        <w:t xml:space="preserve">co-ordination and development </w:t>
      </w:r>
      <w:r w:rsidR="00264823" w:rsidRPr="00771A39">
        <w:rPr>
          <w:rFonts w:ascii="Arial" w:hAnsi="Arial" w:cs="Arial"/>
          <w:sz w:val="24"/>
          <w:szCs w:val="24"/>
        </w:rPr>
        <w:t xml:space="preserve">of </w:t>
      </w:r>
      <w:r w:rsidR="007C60EB" w:rsidRPr="00771A39">
        <w:rPr>
          <w:rFonts w:ascii="Arial" w:hAnsi="Arial" w:cs="Arial"/>
          <w:sz w:val="24"/>
          <w:szCs w:val="24"/>
        </w:rPr>
        <w:t xml:space="preserve">a consistent Merseyside approach to Local Site </w:t>
      </w:r>
      <w:r w:rsidR="00F1727B" w:rsidRPr="00771A39">
        <w:rPr>
          <w:rFonts w:ascii="Arial" w:hAnsi="Arial" w:cs="Arial"/>
          <w:sz w:val="24"/>
          <w:szCs w:val="24"/>
        </w:rPr>
        <w:t xml:space="preserve">(wildlife &amp; geological) </w:t>
      </w:r>
      <w:r w:rsidR="007C60EB" w:rsidRPr="00771A39">
        <w:rPr>
          <w:rFonts w:ascii="Arial" w:hAnsi="Arial" w:cs="Arial"/>
          <w:sz w:val="24"/>
          <w:szCs w:val="24"/>
        </w:rPr>
        <w:t>systems</w:t>
      </w:r>
      <w:r w:rsidR="00F1727B" w:rsidRPr="00771A39">
        <w:rPr>
          <w:rFonts w:ascii="Arial" w:hAnsi="Arial" w:cs="Arial"/>
          <w:sz w:val="24"/>
          <w:szCs w:val="24"/>
        </w:rPr>
        <w:t xml:space="preserve">, including </w:t>
      </w:r>
      <w:r w:rsidR="00DD1CF5" w:rsidRPr="00771A39">
        <w:rPr>
          <w:rFonts w:ascii="Arial" w:hAnsi="Arial" w:cs="Arial"/>
          <w:sz w:val="24"/>
          <w:szCs w:val="24"/>
        </w:rPr>
        <w:t>survey</w:t>
      </w:r>
      <w:r w:rsidR="00F24BE8" w:rsidRPr="00771A39">
        <w:rPr>
          <w:rFonts w:ascii="Arial" w:hAnsi="Arial" w:cs="Arial"/>
          <w:sz w:val="24"/>
          <w:szCs w:val="24"/>
        </w:rPr>
        <w:t xml:space="preserve">, </w:t>
      </w:r>
      <w:r w:rsidR="00F1727B" w:rsidRPr="00771A39">
        <w:rPr>
          <w:rFonts w:ascii="Arial" w:hAnsi="Arial" w:cs="Arial"/>
          <w:sz w:val="24"/>
          <w:szCs w:val="24"/>
        </w:rPr>
        <w:t xml:space="preserve">monitoring </w:t>
      </w:r>
      <w:r w:rsidR="00780B2A" w:rsidRPr="00771A39">
        <w:rPr>
          <w:rFonts w:ascii="Arial" w:hAnsi="Arial" w:cs="Arial"/>
          <w:sz w:val="24"/>
          <w:szCs w:val="24"/>
        </w:rPr>
        <w:t xml:space="preserve">and reporting to </w:t>
      </w:r>
      <w:r w:rsidR="00270FCA" w:rsidRPr="00771A39">
        <w:rPr>
          <w:rFonts w:ascii="Arial" w:hAnsi="Arial" w:cs="Arial"/>
          <w:sz w:val="24"/>
          <w:szCs w:val="24"/>
        </w:rPr>
        <w:t xml:space="preserve">Defra </w:t>
      </w:r>
      <w:r w:rsidR="00F80495" w:rsidRPr="00771A39">
        <w:rPr>
          <w:rFonts w:ascii="Arial" w:hAnsi="Arial" w:cs="Arial"/>
          <w:sz w:val="24"/>
          <w:szCs w:val="24"/>
        </w:rPr>
        <w:t>as directed by the Principal Ecologist responsible</w:t>
      </w:r>
      <w:r w:rsidR="007C60EB" w:rsidRPr="00771A39">
        <w:rPr>
          <w:rFonts w:ascii="Arial" w:hAnsi="Arial" w:cs="Arial"/>
          <w:sz w:val="24"/>
          <w:szCs w:val="24"/>
        </w:rPr>
        <w:t>.</w:t>
      </w:r>
      <w:r w:rsidR="00BB0562" w:rsidRPr="00771A39">
        <w:rPr>
          <w:rFonts w:ascii="Arial" w:hAnsi="Arial" w:cs="Arial"/>
          <w:color w:val="00B0F0"/>
          <w:sz w:val="24"/>
          <w:szCs w:val="24"/>
        </w:rPr>
        <w:t xml:space="preserve"> </w:t>
      </w:r>
    </w:p>
    <w:p w14:paraId="6BBC0A37" w14:textId="77777777" w:rsidR="002E0EC1" w:rsidRPr="00771A39" w:rsidRDefault="00E825E2" w:rsidP="009F5E94">
      <w:pPr>
        <w:spacing w:line="240" w:lineRule="atLeast"/>
        <w:ind w:left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 </w:t>
      </w:r>
    </w:p>
    <w:p w14:paraId="6BBC0A38" w14:textId="77E1EFBC" w:rsidR="00780B2A" w:rsidRPr="00771A39" w:rsidRDefault="00780B2A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Provide support to the Merseyside </w:t>
      </w:r>
      <w:proofErr w:type="spellStart"/>
      <w:r w:rsidRPr="00771A39">
        <w:rPr>
          <w:rFonts w:ascii="Arial" w:hAnsi="Arial" w:cs="Arial"/>
          <w:sz w:val="24"/>
          <w:szCs w:val="24"/>
        </w:rPr>
        <w:t>BioBank</w:t>
      </w:r>
      <w:proofErr w:type="spellEnd"/>
      <w:r w:rsidRPr="00771A39">
        <w:rPr>
          <w:rFonts w:ascii="Arial" w:hAnsi="Arial" w:cs="Arial"/>
          <w:sz w:val="24"/>
          <w:szCs w:val="24"/>
        </w:rPr>
        <w:t xml:space="preserve"> </w:t>
      </w:r>
      <w:r w:rsidR="00714E5A">
        <w:rPr>
          <w:rFonts w:ascii="Arial" w:hAnsi="Arial" w:cs="Arial"/>
          <w:sz w:val="24"/>
          <w:szCs w:val="24"/>
        </w:rPr>
        <w:t>(</w:t>
      </w:r>
      <w:proofErr w:type="spellStart"/>
      <w:r w:rsidR="00714E5A">
        <w:rPr>
          <w:rFonts w:ascii="Arial" w:hAnsi="Arial" w:cs="Arial"/>
          <w:sz w:val="24"/>
          <w:szCs w:val="24"/>
        </w:rPr>
        <w:t>MBB</w:t>
      </w:r>
      <w:proofErr w:type="spellEnd"/>
      <w:r w:rsidR="00714E5A">
        <w:rPr>
          <w:rFonts w:ascii="Arial" w:hAnsi="Arial" w:cs="Arial"/>
          <w:sz w:val="24"/>
          <w:szCs w:val="24"/>
        </w:rPr>
        <w:t xml:space="preserve">) </w:t>
      </w:r>
      <w:r w:rsidR="002548CA" w:rsidRPr="00771A39"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2548CA" w:rsidRPr="00771A39">
        <w:rPr>
          <w:rFonts w:ascii="Arial" w:hAnsi="Arial" w:cs="Arial"/>
          <w:sz w:val="24"/>
          <w:szCs w:val="24"/>
        </w:rPr>
        <w:t>MBB</w:t>
      </w:r>
      <w:proofErr w:type="spellEnd"/>
      <w:r w:rsidR="002548CA" w:rsidRPr="00771A39">
        <w:rPr>
          <w:rFonts w:ascii="Arial" w:hAnsi="Arial" w:cs="Arial"/>
          <w:sz w:val="24"/>
          <w:szCs w:val="24"/>
        </w:rPr>
        <w:t xml:space="preserve"> L</w:t>
      </w:r>
      <w:r w:rsidR="00714E5A">
        <w:rPr>
          <w:rFonts w:ascii="Arial" w:hAnsi="Arial" w:cs="Arial"/>
          <w:sz w:val="24"/>
          <w:szCs w:val="24"/>
        </w:rPr>
        <w:t>ocal Environmental Record Centre (LERC)</w:t>
      </w:r>
      <w:r w:rsidR="002548CA" w:rsidRPr="00771A39">
        <w:rPr>
          <w:rFonts w:ascii="Arial" w:hAnsi="Arial" w:cs="Arial"/>
          <w:sz w:val="24"/>
          <w:szCs w:val="24"/>
        </w:rPr>
        <w:t xml:space="preserve"> </w:t>
      </w:r>
      <w:r w:rsidRPr="00771A39">
        <w:rPr>
          <w:rFonts w:ascii="Arial" w:hAnsi="Arial" w:cs="Arial"/>
          <w:sz w:val="24"/>
          <w:szCs w:val="24"/>
        </w:rPr>
        <w:t xml:space="preserve">Manager at Court Hey Park including </w:t>
      </w:r>
      <w:r w:rsidR="002548CA" w:rsidRPr="00771A39">
        <w:rPr>
          <w:rFonts w:ascii="Arial" w:hAnsi="Arial" w:cs="Arial"/>
          <w:sz w:val="24"/>
          <w:szCs w:val="24"/>
        </w:rPr>
        <w:t xml:space="preserve">environmental records, </w:t>
      </w:r>
      <w:r w:rsidRPr="00771A39">
        <w:rPr>
          <w:rFonts w:ascii="Arial" w:hAnsi="Arial" w:cs="Arial"/>
          <w:sz w:val="24"/>
          <w:szCs w:val="24"/>
        </w:rPr>
        <w:t>data entry</w:t>
      </w:r>
      <w:r w:rsidR="002548CA" w:rsidRPr="00771A39">
        <w:rPr>
          <w:rFonts w:ascii="Arial" w:hAnsi="Arial" w:cs="Arial"/>
          <w:sz w:val="24"/>
          <w:szCs w:val="24"/>
        </w:rPr>
        <w:t>,</w:t>
      </w:r>
      <w:r w:rsidRPr="00771A39">
        <w:rPr>
          <w:rFonts w:ascii="Arial" w:hAnsi="Arial" w:cs="Arial"/>
          <w:sz w:val="24"/>
          <w:szCs w:val="24"/>
        </w:rPr>
        <w:t xml:space="preserve"> quality assurance</w:t>
      </w:r>
      <w:r w:rsidR="002548CA" w:rsidRPr="00771A39">
        <w:rPr>
          <w:rFonts w:ascii="Arial" w:hAnsi="Arial" w:cs="Arial"/>
          <w:sz w:val="24"/>
          <w:szCs w:val="24"/>
        </w:rPr>
        <w:t>, website management</w:t>
      </w:r>
      <w:r w:rsidRPr="00771A39">
        <w:rPr>
          <w:rFonts w:ascii="Arial" w:hAnsi="Arial" w:cs="Arial"/>
          <w:sz w:val="24"/>
          <w:szCs w:val="24"/>
        </w:rPr>
        <w:t xml:space="preserve"> for </w:t>
      </w:r>
      <w:r w:rsidR="002548CA" w:rsidRPr="00771A39">
        <w:rPr>
          <w:rFonts w:ascii="Arial" w:hAnsi="Arial" w:cs="Arial"/>
          <w:sz w:val="24"/>
          <w:szCs w:val="24"/>
        </w:rPr>
        <w:t xml:space="preserve">at least </w:t>
      </w:r>
      <w:r w:rsidRPr="00771A39">
        <w:rPr>
          <w:rFonts w:ascii="Arial" w:hAnsi="Arial" w:cs="Arial"/>
          <w:sz w:val="24"/>
          <w:szCs w:val="24"/>
        </w:rPr>
        <w:t>1 day per week</w:t>
      </w:r>
      <w:r w:rsidR="005D3154">
        <w:rPr>
          <w:rFonts w:ascii="Arial" w:hAnsi="Arial" w:cs="Arial"/>
          <w:sz w:val="24"/>
          <w:szCs w:val="24"/>
        </w:rPr>
        <w:t xml:space="preserve"> and regularly work from that office location</w:t>
      </w:r>
      <w:r w:rsidRPr="00771A39">
        <w:rPr>
          <w:rFonts w:ascii="Arial" w:hAnsi="Arial" w:cs="Arial"/>
          <w:sz w:val="24"/>
          <w:szCs w:val="24"/>
        </w:rPr>
        <w:t>.</w:t>
      </w:r>
    </w:p>
    <w:p w14:paraId="6BBC0A39" w14:textId="77777777" w:rsidR="00780B2A" w:rsidRPr="00771A39" w:rsidRDefault="00780B2A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3A" w14:textId="05FD8386" w:rsidR="00DA307A" w:rsidRPr="008F6296" w:rsidRDefault="00DA307A" w:rsidP="008F6296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Assist the MBB LERC Manager and H</w:t>
      </w:r>
      <w:r w:rsidR="00122F9B">
        <w:rPr>
          <w:rFonts w:ascii="Arial" w:hAnsi="Arial" w:cs="Arial"/>
          <w:sz w:val="24"/>
          <w:szCs w:val="24"/>
        </w:rPr>
        <w:t xml:space="preserve">istoric </w:t>
      </w:r>
      <w:r w:rsidRPr="00771A39">
        <w:rPr>
          <w:rFonts w:ascii="Arial" w:hAnsi="Arial" w:cs="Arial"/>
          <w:sz w:val="24"/>
          <w:szCs w:val="24"/>
        </w:rPr>
        <w:t>E</w:t>
      </w:r>
      <w:r w:rsidR="00122F9B">
        <w:rPr>
          <w:rFonts w:ascii="Arial" w:hAnsi="Arial" w:cs="Arial"/>
          <w:sz w:val="24"/>
          <w:szCs w:val="24"/>
        </w:rPr>
        <w:t xml:space="preserve">nvironment </w:t>
      </w:r>
      <w:r w:rsidRPr="00771A39">
        <w:rPr>
          <w:rFonts w:ascii="Arial" w:hAnsi="Arial" w:cs="Arial"/>
          <w:sz w:val="24"/>
          <w:szCs w:val="24"/>
        </w:rPr>
        <w:t>R</w:t>
      </w:r>
      <w:r w:rsidR="00122F9B">
        <w:rPr>
          <w:rFonts w:ascii="Arial" w:hAnsi="Arial" w:cs="Arial"/>
          <w:sz w:val="24"/>
          <w:szCs w:val="24"/>
        </w:rPr>
        <w:t xml:space="preserve">ecord </w:t>
      </w:r>
      <w:r w:rsidRPr="00771A39">
        <w:rPr>
          <w:rFonts w:ascii="Arial" w:hAnsi="Arial" w:cs="Arial"/>
          <w:sz w:val="24"/>
          <w:szCs w:val="24"/>
        </w:rPr>
        <w:t>O</w:t>
      </w:r>
      <w:r w:rsidR="00122F9B">
        <w:rPr>
          <w:rFonts w:ascii="Arial" w:hAnsi="Arial" w:cs="Arial"/>
          <w:sz w:val="24"/>
          <w:szCs w:val="24"/>
        </w:rPr>
        <w:t>fficer</w:t>
      </w:r>
      <w:r w:rsidRPr="00771A39">
        <w:rPr>
          <w:rFonts w:ascii="Arial" w:hAnsi="Arial" w:cs="Arial"/>
          <w:sz w:val="24"/>
          <w:szCs w:val="24"/>
        </w:rPr>
        <w:t xml:space="preserve"> in preparing</w:t>
      </w:r>
      <w:r w:rsidR="008F6296">
        <w:rPr>
          <w:rFonts w:ascii="Arial" w:hAnsi="Arial" w:cs="Arial"/>
          <w:sz w:val="24"/>
          <w:szCs w:val="24"/>
        </w:rPr>
        <w:t>,</w:t>
      </w:r>
      <w:r w:rsidR="008F6296" w:rsidRPr="008F6296">
        <w:rPr>
          <w:rFonts w:ascii="Arial" w:hAnsi="Arial" w:cs="Arial"/>
          <w:sz w:val="24"/>
          <w:szCs w:val="24"/>
        </w:rPr>
        <w:t xml:space="preserve"> implementing</w:t>
      </w:r>
      <w:r w:rsidR="008F6296">
        <w:rPr>
          <w:rFonts w:ascii="Arial" w:hAnsi="Arial" w:cs="Arial"/>
          <w:sz w:val="24"/>
          <w:szCs w:val="24"/>
        </w:rPr>
        <w:t xml:space="preserve"> and updating</w:t>
      </w:r>
      <w:r w:rsidR="008F6296" w:rsidRPr="008F6296">
        <w:rPr>
          <w:rFonts w:ascii="Arial" w:hAnsi="Arial" w:cs="Arial"/>
          <w:sz w:val="24"/>
          <w:szCs w:val="24"/>
        </w:rPr>
        <w:t xml:space="preserve"> </w:t>
      </w:r>
      <w:r w:rsidRPr="008F6296">
        <w:rPr>
          <w:rFonts w:ascii="Arial" w:hAnsi="Arial" w:cs="Arial"/>
          <w:sz w:val="24"/>
          <w:szCs w:val="24"/>
        </w:rPr>
        <w:t>a</w:t>
      </w:r>
      <w:r w:rsidR="00122F9B" w:rsidRPr="008F6296">
        <w:rPr>
          <w:rFonts w:ascii="Arial" w:hAnsi="Arial" w:cs="Arial"/>
          <w:sz w:val="24"/>
          <w:szCs w:val="24"/>
        </w:rPr>
        <w:t>n integrated</w:t>
      </w:r>
      <w:r w:rsidRPr="008F6296">
        <w:rPr>
          <w:rFonts w:ascii="Arial" w:hAnsi="Arial" w:cs="Arial"/>
          <w:sz w:val="24"/>
          <w:szCs w:val="24"/>
        </w:rPr>
        <w:t xml:space="preserve"> </w:t>
      </w:r>
      <w:r w:rsidR="0094783D" w:rsidRPr="008F6296">
        <w:rPr>
          <w:rFonts w:ascii="Arial" w:hAnsi="Arial" w:cs="Arial"/>
          <w:sz w:val="24"/>
          <w:szCs w:val="24"/>
        </w:rPr>
        <w:t xml:space="preserve">MEAS policy and </w:t>
      </w:r>
      <w:r w:rsidR="00DB562B">
        <w:rPr>
          <w:rFonts w:ascii="Arial" w:hAnsi="Arial" w:cs="Arial"/>
          <w:sz w:val="24"/>
          <w:szCs w:val="24"/>
        </w:rPr>
        <w:t>procedures</w:t>
      </w:r>
      <w:r w:rsidRPr="008F6296">
        <w:rPr>
          <w:rFonts w:ascii="Arial" w:hAnsi="Arial" w:cs="Arial"/>
          <w:sz w:val="24"/>
          <w:szCs w:val="24"/>
        </w:rPr>
        <w:t xml:space="preserve"> for environmental information </w:t>
      </w:r>
      <w:r w:rsidR="00DB562B">
        <w:rPr>
          <w:rFonts w:ascii="Arial" w:hAnsi="Arial" w:cs="Arial"/>
          <w:sz w:val="24"/>
          <w:szCs w:val="24"/>
        </w:rPr>
        <w:t>with a specific focus on</w:t>
      </w:r>
      <w:r w:rsidRPr="008F6296">
        <w:rPr>
          <w:rFonts w:ascii="Arial" w:hAnsi="Arial" w:cs="Arial"/>
          <w:sz w:val="24"/>
          <w:szCs w:val="24"/>
        </w:rPr>
        <w:t xml:space="preserve"> biodiversity</w:t>
      </w:r>
      <w:r w:rsidR="00184175">
        <w:rPr>
          <w:rFonts w:ascii="Arial" w:hAnsi="Arial" w:cs="Arial"/>
          <w:sz w:val="24"/>
          <w:szCs w:val="24"/>
        </w:rPr>
        <w:t>, natural capital</w:t>
      </w:r>
      <w:r w:rsidRPr="008F6296">
        <w:rPr>
          <w:rFonts w:ascii="Arial" w:hAnsi="Arial" w:cs="Arial"/>
          <w:sz w:val="24"/>
          <w:szCs w:val="24"/>
        </w:rPr>
        <w:t xml:space="preserve"> and nature conservation.</w:t>
      </w:r>
    </w:p>
    <w:p w14:paraId="6BBC0A3B" w14:textId="77777777" w:rsidR="00DA307A" w:rsidRPr="00771A39" w:rsidRDefault="00DA307A" w:rsidP="009C17DD">
      <w:pPr>
        <w:pStyle w:val="ListParagraph"/>
        <w:rPr>
          <w:rFonts w:ascii="Arial" w:hAnsi="Arial" w:cs="Arial"/>
          <w:sz w:val="24"/>
          <w:szCs w:val="24"/>
        </w:rPr>
      </w:pPr>
    </w:p>
    <w:p w14:paraId="6BBC0A3C" w14:textId="50232DC9" w:rsidR="00780B2A" w:rsidRPr="008926BA" w:rsidRDefault="00780B2A" w:rsidP="008926BA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Oversee </w:t>
      </w:r>
      <w:r w:rsidR="002548CA" w:rsidRPr="00771A39">
        <w:rPr>
          <w:rFonts w:ascii="Arial" w:hAnsi="Arial" w:cs="Arial"/>
          <w:sz w:val="24"/>
          <w:szCs w:val="24"/>
        </w:rPr>
        <w:t>compliance with data and information regulations</w:t>
      </w:r>
      <w:r w:rsidR="00184175">
        <w:rPr>
          <w:rFonts w:ascii="Arial" w:hAnsi="Arial" w:cs="Arial"/>
          <w:sz w:val="24"/>
          <w:szCs w:val="24"/>
        </w:rPr>
        <w:t>,</w:t>
      </w:r>
      <w:r w:rsidR="002548CA" w:rsidRPr="00771A39">
        <w:rPr>
          <w:rFonts w:ascii="Arial" w:hAnsi="Arial" w:cs="Arial"/>
          <w:sz w:val="24"/>
          <w:szCs w:val="24"/>
        </w:rPr>
        <w:t xml:space="preserve"> policy </w:t>
      </w:r>
      <w:r w:rsidRPr="00771A39">
        <w:rPr>
          <w:rFonts w:ascii="Arial" w:hAnsi="Arial" w:cs="Arial"/>
          <w:sz w:val="24"/>
          <w:szCs w:val="24"/>
        </w:rPr>
        <w:t>requirements</w:t>
      </w:r>
      <w:r w:rsidR="00184175">
        <w:rPr>
          <w:rFonts w:ascii="Arial" w:hAnsi="Arial" w:cs="Arial"/>
          <w:sz w:val="24"/>
          <w:szCs w:val="24"/>
        </w:rPr>
        <w:t xml:space="preserve"> and General </w:t>
      </w:r>
      <w:r w:rsidR="008926BA">
        <w:rPr>
          <w:rFonts w:ascii="Arial" w:hAnsi="Arial" w:cs="Arial"/>
          <w:sz w:val="24"/>
          <w:szCs w:val="24"/>
        </w:rPr>
        <w:t>Data Protection Regulations</w:t>
      </w:r>
      <w:r w:rsidR="009F5E94" w:rsidRPr="00771A39">
        <w:rPr>
          <w:rFonts w:ascii="Arial" w:hAnsi="Arial" w:cs="Arial"/>
          <w:sz w:val="24"/>
          <w:szCs w:val="24"/>
        </w:rPr>
        <w:t>,</w:t>
      </w:r>
      <w:r w:rsidRPr="00771A39">
        <w:rPr>
          <w:rFonts w:ascii="Arial" w:hAnsi="Arial" w:cs="Arial"/>
          <w:sz w:val="24"/>
          <w:szCs w:val="24"/>
        </w:rPr>
        <w:t xml:space="preserve"> including liaising with consultants</w:t>
      </w:r>
      <w:r w:rsidR="008926BA">
        <w:rPr>
          <w:rFonts w:ascii="Arial" w:hAnsi="Arial" w:cs="Arial"/>
          <w:sz w:val="24"/>
          <w:szCs w:val="24"/>
        </w:rPr>
        <w:t>, data collectors, providers and users</w:t>
      </w:r>
      <w:r w:rsidRPr="00771A39">
        <w:rPr>
          <w:rFonts w:ascii="Arial" w:hAnsi="Arial" w:cs="Arial"/>
          <w:sz w:val="24"/>
          <w:szCs w:val="24"/>
        </w:rPr>
        <w:t xml:space="preserve"> </w:t>
      </w:r>
      <w:r w:rsidR="008926BA">
        <w:rPr>
          <w:rFonts w:ascii="Arial" w:hAnsi="Arial" w:cs="Arial"/>
          <w:sz w:val="24"/>
          <w:szCs w:val="24"/>
        </w:rPr>
        <w:t xml:space="preserve">for </w:t>
      </w:r>
      <w:r w:rsidRPr="008926BA">
        <w:rPr>
          <w:rFonts w:ascii="Arial" w:hAnsi="Arial" w:cs="Arial"/>
          <w:sz w:val="24"/>
          <w:szCs w:val="24"/>
        </w:rPr>
        <w:t>permissions to harvest records to Local Environment Record Centres.</w:t>
      </w:r>
    </w:p>
    <w:p w14:paraId="6BBC0A3D" w14:textId="77777777" w:rsidR="00A32CC4" w:rsidRPr="00771A39" w:rsidRDefault="00A32CC4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3E" w14:textId="4B591953" w:rsidR="00FC7A78" w:rsidRPr="00771A39" w:rsidRDefault="00FC7A78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color w:val="00B050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Assist with delivery of </w:t>
      </w:r>
      <w:r w:rsidR="002548CA" w:rsidRPr="00771A39">
        <w:rPr>
          <w:rFonts w:ascii="Arial" w:hAnsi="Arial" w:cs="Arial"/>
          <w:sz w:val="24"/>
          <w:szCs w:val="24"/>
        </w:rPr>
        <w:t>Local A</w:t>
      </w:r>
      <w:r w:rsidRPr="00771A39">
        <w:rPr>
          <w:rFonts w:ascii="Arial" w:hAnsi="Arial" w:cs="Arial"/>
          <w:sz w:val="24"/>
          <w:szCs w:val="24"/>
        </w:rPr>
        <w:t xml:space="preserve">uthorities’ NERC duty for biodiversity by </w:t>
      </w:r>
      <w:r w:rsidR="00977032" w:rsidRPr="00771A39">
        <w:rPr>
          <w:rFonts w:ascii="Arial" w:hAnsi="Arial" w:cs="Arial"/>
          <w:sz w:val="24"/>
          <w:szCs w:val="24"/>
        </w:rPr>
        <w:t xml:space="preserve">monitoring implementation </w:t>
      </w:r>
      <w:r w:rsidR="002548CA" w:rsidRPr="00771A39">
        <w:rPr>
          <w:rFonts w:ascii="Arial" w:hAnsi="Arial" w:cs="Arial"/>
          <w:sz w:val="24"/>
          <w:szCs w:val="24"/>
        </w:rPr>
        <w:t xml:space="preserve">of </w:t>
      </w:r>
      <w:r w:rsidRPr="00771A39">
        <w:rPr>
          <w:rFonts w:ascii="Arial" w:hAnsi="Arial" w:cs="Arial"/>
          <w:sz w:val="24"/>
          <w:szCs w:val="24"/>
        </w:rPr>
        <w:t>the LCR Ecological Framework and the North Merseyside Biodiversity Action Plan</w:t>
      </w:r>
      <w:r w:rsidR="000C6DFD">
        <w:rPr>
          <w:rFonts w:ascii="Arial" w:hAnsi="Arial" w:cs="Arial"/>
          <w:sz w:val="24"/>
          <w:szCs w:val="24"/>
        </w:rPr>
        <w:t xml:space="preserve"> and the forthcoming biodiversity nett gain mandatory requirements.</w:t>
      </w:r>
    </w:p>
    <w:p w14:paraId="6BBC0A3F" w14:textId="77777777" w:rsidR="00B96D07" w:rsidRPr="00771A39" w:rsidRDefault="00B96D07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40" w14:textId="5DE62587" w:rsidR="000E56BB" w:rsidRPr="00771A39" w:rsidRDefault="007C60EB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Provide technical support to the </w:t>
      </w:r>
      <w:r w:rsidR="00F24BE8" w:rsidRPr="00771A39">
        <w:rPr>
          <w:rFonts w:ascii="Arial" w:hAnsi="Arial" w:cs="Arial"/>
          <w:sz w:val="24"/>
          <w:szCs w:val="24"/>
        </w:rPr>
        <w:t>Ecology team as directed by the Principal Coastal Ecologist</w:t>
      </w:r>
      <w:r w:rsidR="00305753">
        <w:rPr>
          <w:rFonts w:ascii="Arial" w:hAnsi="Arial" w:cs="Arial"/>
          <w:sz w:val="24"/>
          <w:szCs w:val="24"/>
        </w:rPr>
        <w:t xml:space="preserve"> and where appropriate </w:t>
      </w:r>
      <w:r w:rsidR="00F24BE8" w:rsidRPr="00771A39">
        <w:rPr>
          <w:rFonts w:ascii="Arial" w:hAnsi="Arial" w:cs="Arial"/>
          <w:sz w:val="24"/>
          <w:szCs w:val="24"/>
        </w:rPr>
        <w:t>Principal Ecologists</w:t>
      </w:r>
      <w:r w:rsidR="00305753">
        <w:rPr>
          <w:rFonts w:ascii="Arial" w:hAnsi="Arial" w:cs="Arial"/>
          <w:sz w:val="24"/>
          <w:szCs w:val="24"/>
        </w:rPr>
        <w:t>.</w:t>
      </w:r>
    </w:p>
    <w:p w14:paraId="6BBC0A41" w14:textId="77777777" w:rsidR="000E56BB" w:rsidRPr="00771A39" w:rsidRDefault="000E56BB" w:rsidP="002E0EC1">
      <w:pPr>
        <w:pStyle w:val="ListParagraph"/>
        <w:tabs>
          <w:tab w:val="num" w:pos="567"/>
        </w:tabs>
        <w:ind w:left="567" w:hanging="567"/>
        <w:rPr>
          <w:rFonts w:ascii="Arial" w:hAnsi="Arial" w:cs="Arial"/>
          <w:sz w:val="24"/>
          <w:szCs w:val="24"/>
        </w:rPr>
      </w:pPr>
    </w:p>
    <w:p w14:paraId="49ACB644" w14:textId="77777777" w:rsidR="00305753" w:rsidRDefault="00DA307A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Encourage the Local Authorities in complying with nature conservation legislation and biodiversity duties through the provision of user-friendly information, risk-based advice and by finding solutions to resolve issues.</w:t>
      </w:r>
      <w:r w:rsidR="009F5E94" w:rsidRPr="00771A39">
        <w:rPr>
          <w:rFonts w:ascii="Arial" w:hAnsi="Arial" w:cs="Arial"/>
          <w:sz w:val="24"/>
          <w:szCs w:val="24"/>
        </w:rPr>
        <w:t xml:space="preserve"> </w:t>
      </w:r>
    </w:p>
    <w:p w14:paraId="01D93D14" w14:textId="77777777" w:rsidR="00305753" w:rsidRDefault="00305753" w:rsidP="00305753">
      <w:pPr>
        <w:pStyle w:val="ListParagraph"/>
        <w:rPr>
          <w:rFonts w:ascii="Arial" w:hAnsi="Arial" w:cs="Arial"/>
          <w:sz w:val="24"/>
          <w:szCs w:val="24"/>
        </w:rPr>
      </w:pPr>
    </w:p>
    <w:p w14:paraId="6BBC0A42" w14:textId="53AFDB96" w:rsidR="007C60EB" w:rsidRPr="00771A39" w:rsidRDefault="00305753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Assist in identifying new legislative opportunities and requirements </w:t>
      </w:r>
      <w:r w:rsidR="003739B1">
        <w:rPr>
          <w:rFonts w:ascii="Arial" w:hAnsi="Arial" w:cs="Arial"/>
          <w:sz w:val="24"/>
          <w:szCs w:val="24"/>
        </w:rPr>
        <w:t>in response to national and EU policy changes.</w:t>
      </w:r>
    </w:p>
    <w:p w14:paraId="6BBC0A43" w14:textId="77777777" w:rsidR="009F5E94" w:rsidRPr="00771A39" w:rsidRDefault="009F5E94" w:rsidP="009F5E94">
      <w:pPr>
        <w:pStyle w:val="ListParagraph"/>
        <w:rPr>
          <w:rFonts w:ascii="Arial" w:hAnsi="Arial" w:cs="Arial"/>
          <w:sz w:val="24"/>
          <w:szCs w:val="24"/>
        </w:rPr>
      </w:pPr>
    </w:p>
    <w:p w14:paraId="6BBC0A44" w14:textId="4E860797" w:rsidR="007C60EB" w:rsidRPr="00771A39" w:rsidRDefault="00DA307A" w:rsidP="009C17DD">
      <w:pPr>
        <w:numPr>
          <w:ilvl w:val="0"/>
          <w:numId w:val="6"/>
        </w:numPr>
        <w:tabs>
          <w:tab w:val="clear" w:pos="360"/>
          <w:tab w:val="num" w:pos="567"/>
          <w:tab w:val="left" w:pos="1701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S</w:t>
      </w:r>
      <w:r w:rsidR="00921C98" w:rsidRPr="00771A39">
        <w:rPr>
          <w:rFonts w:ascii="Arial" w:hAnsi="Arial" w:cs="Arial"/>
          <w:sz w:val="24"/>
          <w:szCs w:val="24"/>
        </w:rPr>
        <w:t xml:space="preserve">upport </w:t>
      </w:r>
      <w:r w:rsidRPr="00771A39">
        <w:rPr>
          <w:rFonts w:ascii="Arial" w:hAnsi="Arial" w:cs="Arial"/>
          <w:sz w:val="24"/>
          <w:szCs w:val="24"/>
        </w:rPr>
        <w:t>Principal Coastal Ecologist and Principal Ecologist</w:t>
      </w:r>
      <w:r w:rsidR="009F5E94" w:rsidRPr="00771A39">
        <w:rPr>
          <w:rFonts w:ascii="Arial" w:hAnsi="Arial" w:cs="Arial"/>
          <w:sz w:val="24"/>
          <w:szCs w:val="24"/>
        </w:rPr>
        <w:t>s</w:t>
      </w:r>
      <w:r w:rsidRPr="00771A39">
        <w:rPr>
          <w:rFonts w:ascii="Arial" w:hAnsi="Arial" w:cs="Arial"/>
          <w:sz w:val="24"/>
          <w:szCs w:val="24"/>
        </w:rPr>
        <w:t xml:space="preserve"> </w:t>
      </w:r>
      <w:r w:rsidR="003739B1">
        <w:rPr>
          <w:rFonts w:ascii="Arial" w:hAnsi="Arial" w:cs="Arial"/>
          <w:sz w:val="24"/>
          <w:szCs w:val="24"/>
        </w:rPr>
        <w:t xml:space="preserve">and the wider Ecology team </w:t>
      </w:r>
      <w:r w:rsidRPr="00771A39">
        <w:rPr>
          <w:rFonts w:ascii="Arial" w:hAnsi="Arial" w:cs="Arial"/>
          <w:sz w:val="24"/>
          <w:szCs w:val="24"/>
        </w:rPr>
        <w:t xml:space="preserve">in organising events and meetings. </w:t>
      </w:r>
    </w:p>
    <w:p w14:paraId="6BBC0A45" w14:textId="77777777" w:rsidR="009C17DD" w:rsidRPr="00771A39" w:rsidRDefault="009C17DD" w:rsidP="009C17DD">
      <w:pPr>
        <w:tabs>
          <w:tab w:val="left" w:pos="1701"/>
        </w:tabs>
        <w:spacing w:line="240" w:lineRule="atLeast"/>
        <w:ind w:left="567"/>
        <w:jc w:val="both"/>
        <w:rPr>
          <w:rFonts w:ascii="Arial" w:hAnsi="Arial" w:cs="Arial"/>
          <w:sz w:val="24"/>
          <w:szCs w:val="24"/>
        </w:rPr>
      </w:pPr>
    </w:p>
    <w:p w14:paraId="6BBC0A46" w14:textId="77777777" w:rsidR="00921C98" w:rsidRPr="00771A39" w:rsidRDefault="00921C98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Participate in effective employee relations and undertake appropriate training to improve effectiveness in tasks set.</w:t>
      </w:r>
    </w:p>
    <w:p w14:paraId="6BBC0A47" w14:textId="77777777" w:rsidR="00264823" w:rsidRPr="00771A39" w:rsidRDefault="00264823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</w:rPr>
      </w:pPr>
    </w:p>
    <w:p w14:paraId="6BBC0A48" w14:textId="77777777" w:rsidR="007C60EB" w:rsidRPr="00771A39" w:rsidRDefault="007C60EB" w:rsidP="00264823">
      <w:pPr>
        <w:pStyle w:val="Heading1"/>
        <w:tabs>
          <w:tab w:val="left" w:pos="1701"/>
          <w:tab w:val="left" w:pos="6804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EAS ORGANISATION CHART</w:t>
      </w:r>
    </w:p>
    <w:p w14:paraId="6BBC0A49" w14:textId="77777777" w:rsidR="007C60EB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Attached</w:t>
      </w:r>
      <w:r w:rsidR="00AA612F" w:rsidRPr="00771A39">
        <w:rPr>
          <w:rFonts w:ascii="Arial" w:hAnsi="Arial" w:cs="Arial"/>
          <w:sz w:val="24"/>
          <w:szCs w:val="24"/>
        </w:rPr>
        <w:t>.</w:t>
      </w:r>
    </w:p>
    <w:p w14:paraId="6BBC0A4A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4B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QUALIFICATIONS AND EXPERIENCE</w:t>
      </w:r>
    </w:p>
    <w:p w14:paraId="6BBC0A4C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(See attached person specification)</w:t>
      </w:r>
      <w:r w:rsidR="00AA612F" w:rsidRPr="00771A39">
        <w:rPr>
          <w:rFonts w:ascii="Arial" w:hAnsi="Arial" w:cs="Arial"/>
          <w:sz w:val="24"/>
          <w:szCs w:val="24"/>
        </w:rPr>
        <w:t>.</w:t>
      </w:r>
    </w:p>
    <w:p w14:paraId="6BBC0A4D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4E" w14:textId="77777777" w:rsidR="007C60EB" w:rsidRPr="00771A39" w:rsidRDefault="007C60EB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SPECIAL CONDITIONS</w:t>
      </w:r>
    </w:p>
    <w:p w14:paraId="6BBC0A4F" w14:textId="410F105F" w:rsidR="00A32CC4" w:rsidRDefault="00A32CC4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Provision of own vehicle is required to enable site visits for Development </w:t>
      </w:r>
      <w:r w:rsidR="00F24BE8" w:rsidRPr="00771A39">
        <w:rPr>
          <w:rFonts w:ascii="Arial" w:hAnsi="Arial" w:cs="Arial"/>
          <w:sz w:val="24"/>
          <w:szCs w:val="24"/>
        </w:rPr>
        <w:t xml:space="preserve">Management </w:t>
      </w:r>
      <w:r w:rsidRPr="00771A39">
        <w:rPr>
          <w:rFonts w:ascii="Arial" w:hAnsi="Arial" w:cs="Arial"/>
          <w:sz w:val="24"/>
          <w:szCs w:val="24"/>
        </w:rPr>
        <w:t>and Local Site monitoring purposes, together with monitoring implementation of the biodiversity duty.</w:t>
      </w:r>
    </w:p>
    <w:p w14:paraId="79F3DF74" w14:textId="7B439EBE" w:rsidR="00462482" w:rsidRPr="00771A39" w:rsidRDefault="00462482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Regular travel to the MBB office in Court Hey Park, </w:t>
      </w:r>
      <w:proofErr w:type="spellStart"/>
      <w:r>
        <w:rPr>
          <w:rFonts w:ascii="Arial" w:hAnsi="Arial" w:cs="Arial"/>
          <w:sz w:val="24"/>
          <w:szCs w:val="24"/>
        </w:rPr>
        <w:t>Huyton</w:t>
      </w:r>
      <w:proofErr w:type="spellEnd"/>
      <w:r>
        <w:rPr>
          <w:rFonts w:ascii="Arial" w:hAnsi="Arial" w:cs="Arial"/>
          <w:sz w:val="24"/>
          <w:szCs w:val="24"/>
        </w:rPr>
        <w:t>, Knowsley will be required.</w:t>
      </w:r>
    </w:p>
    <w:p w14:paraId="6BBC0A50" w14:textId="77777777" w:rsidR="00000ED6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A casual car users allowance is available.</w:t>
      </w:r>
      <w:r w:rsidR="00A32CC4" w:rsidRPr="00771A39">
        <w:rPr>
          <w:rFonts w:ascii="Arial" w:hAnsi="Arial" w:cs="Arial"/>
          <w:sz w:val="24"/>
          <w:szCs w:val="24"/>
        </w:rPr>
        <w:t xml:space="preserve"> </w:t>
      </w:r>
    </w:p>
    <w:p w14:paraId="6BBC0A51" w14:textId="77777777" w:rsidR="00000ED6" w:rsidRDefault="00000ED6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post is </w:t>
      </w:r>
      <w:r w:rsidR="00687926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permanent</w:t>
      </w:r>
      <w:r w:rsidR="00687926">
        <w:rPr>
          <w:rFonts w:ascii="Arial" w:hAnsi="Arial" w:cs="Arial"/>
          <w:sz w:val="24"/>
          <w:szCs w:val="24"/>
        </w:rPr>
        <w:t xml:space="preserve"> position</w:t>
      </w:r>
      <w:r>
        <w:rPr>
          <w:rFonts w:ascii="Arial" w:hAnsi="Arial" w:cs="Arial"/>
          <w:sz w:val="24"/>
          <w:szCs w:val="24"/>
        </w:rPr>
        <w:t>, full time 36 hours per week.</w:t>
      </w:r>
    </w:p>
    <w:p w14:paraId="6BBC0A52" w14:textId="77777777" w:rsidR="007C60EB" w:rsidRPr="00771A39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Occasional work outside normal hours is required.</w:t>
      </w:r>
    </w:p>
    <w:p w14:paraId="6BBC0A53" w14:textId="77777777" w:rsidR="007C60EB" w:rsidRPr="00771A39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6BBC0A54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HEALTH &amp; SAFETY</w:t>
      </w:r>
    </w:p>
    <w:p w14:paraId="6BBC0A55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All staff are responsible for the implementation of Health and Safety Policy so far as it affects them, their colleagues and others who may be affected by their work. The </w:t>
      </w:r>
      <w:proofErr w:type="spellStart"/>
      <w:r w:rsidRPr="00771A39">
        <w:rPr>
          <w:rFonts w:ascii="Arial" w:hAnsi="Arial" w:cs="Arial"/>
          <w:sz w:val="24"/>
          <w:szCs w:val="24"/>
        </w:rPr>
        <w:t>postholder</w:t>
      </w:r>
      <w:proofErr w:type="spellEnd"/>
      <w:r w:rsidRPr="00771A39">
        <w:rPr>
          <w:rFonts w:ascii="Arial" w:hAnsi="Arial" w:cs="Arial"/>
          <w:sz w:val="24"/>
          <w:szCs w:val="24"/>
        </w:rPr>
        <w:t xml:space="preserve"> is also expected to monitor the effectiveness of the Health and Safety arrangements and systems to promote appropriate improvements where necessary.</w:t>
      </w:r>
    </w:p>
    <w:p w14:paraId="6BBC0A56" w14:textId="77777777" w:rsidR="00921C98" w:rsidRPr="00771A39" w:rsidRDefault="00921C98" w:rsidP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Sefton Council is a no smoking authority.</w:t>
      </w:r>
    </w:p>
    <w:p w14:paraId="6BBC0A57" w14:textId="77777777" w:rsidR="00921C98" w:rsidRPr="00771A39" w:rsidRDefault="00921C98" w:rsidP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8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EQUAL OPPORTUNITIES</w:t>
      </w:r>
    </w:p>
    <w:p w14:paraId="6BBC0A59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The </w:t>
      </w:r>
      <w:proofErr w:type="spellStart"/>
      <w:r w:rsidRPr="00771A39">
        <w:rPr>
          <w:rFonts w:ascii="Arial" w:hAnsi="Arial" w:cs="Arial"/>
          <w:sz w:val="24"/>
          <w:szCs w:val="24"/>
        </w:rPr>
        <w:t>postholder</w:t>
      </w:r>
      <w:proofErr w:type="spellEnd"/>
      <w:r w:rsidRPr="00771A39">
        <w:rPr>
          <w:rFonts w:ascii="Arial" w:hAnsi="Arial" w:cs="Arial"/>
          <w:sz w:val="24"/>
          <w:szCs w:val="24"/>
        </w:rPr>
        <w:t xml:space="preserve"> will be expected to comply with, observe and promote Equal Opportunities policies of the Council.</w:t>
      </w:r>
    </w:p>
    <w:p w14:paraId="6BBC0A5A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6BBC0A5B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GENERAL</w:t>
      </w:r>
    </w:p>
    <w:p w14:paraId="6BBC0A5C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This job description is a representative document. Other reasonably similar duties may be allocated from time to time commensurate with the general character of the post and its grading.</w:t>
      </w:r>
    </w:p>
    <w:p w14:paraId="6BBC0A5D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E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F" w14:textId="1AA07EAC" w:rsidR="002440EB" w:rsidRPr="00771A39" w:rsidRDefault="007C60EB" w:rsidP="002440EB">
      <w:pPr>
        <w:tabs>
          <w:tab w:val="left" w:pos="1701"/>
          <w:tab w:val="left" w:pos="3119"/>
          <w:tab w:val="left" w:pos="4395"/>
          <w:tab w:val="left" w:pos="4962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Prepared by:</w:t>
      </w:r>
      <w:r w:rsidRPr="00771A39">
        <w:rPr>
          <w:rFonts w:ascii="Arial" w:hAnsi="Arial" w:cs="Arial"/>
          <w:b/>
          <w:sz w:val="24"/>
          <w:szCs w:val="24"/>
        </w:rPr>
        <w:tab/>
      </w:r>
      <w:r w:rsidR="00302A78">
        <w:rPr>
          <w:rFonts w:ascii="Arial" w:hAnsi="Arial" w:cs="Arial"/>
          <w:sz w:val="24"/>
          <w:szCs w:val="24"/>
        </w:rPr>
        <w:t>Alan Jemmett</w:t>
      </w:r>
    </w:p>
    <w:p w14:paraId="6BBC0A60" w14:textId="62E77E47" w:rsidR="007C60EB" w:rsidRPr="00771A39" w:rsidRDefault="007C60EB" w:rsidP="002440EB">
      <w:pPr>
        <w:tabs>
          <w:tab w:val="left" w:pos="1701"/>
          <w:tab w:val="left" w:pos="3119"/>
          <w:tab w:val="left" w:pos="4395"/>
          <w:tab w:val="left" w:pos="4962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Designation:</w:t>
      </w:r>
      <w:r w:rsidRPr="00771A39">
        <w:rPr>
          <w:rFonts w:ascii="Arial" w:hAnsi="Arial" w:cs="Arial"/>
          <w:sz w:val="24"/>
          <w:szCs w:val="24"/>
        </w:rPr>
        <w:tab/>
      </w:r>
      <w:r w:rsidR="00302A78">
        <w:rPr>
          <w:rFonts w:ascii="Arial" w:hAnsi="Arial" w:cs="Arial"/>
          <w:sz w:val="24"/>
          <w:szCs w:val="24"/>
        </w:rPr>
        <w:t>Director</w:t>
      </w:r>
      <w:r w:rsidR="002440EB" w:rsidRPr="00771A39">
        <w:rPr>
          <w:rFonts w:ascii="Arial" w:hAnsi="Arial" w:cs="Arial"/>
          <w:sz w:val="24"/>
          <w:szCs w:val="24"/>
        </w:rPr>
        <w:t xml:space="preserve">,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</w:t>
      </w:r>
    </w:p>
    <w:p w14:paraId="6BBC0A61" w14:textId="09086A8A" w:rsidR="007C60EB" w:rsidRPr="00771A39" w:rsidRDefault="007C60EB" w:rsidP="00F1727B">
      <w:pPr>
        <w:tabs>
          <w:tab w:val="left" w:pos="1701"/>
        </w:tabs>
        <w:spacing w:line="240" w:lineRule="atLeast"/>
        <w:ind w:left="1701" w:hanging="1701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Date:</w:t>
      </w:r>
      <w:r w:rsidR="00921C98" w:rsidRPr="00771A39">
        <w:rPr>
          <w:rFonts w:ascii="Arial" w:hAnsi="Arial" w:cs="Arial"/>
          <w:sz w:val="24"/>
          <w:szCs w:val="24"/>
        </w:rPr>
        <w:tab/>
      </w:r>
      <w:r w:rsidR="00CD5B7D">
        <w:rPr>
          <w:rFonts w:ascii="Arial" w:hAnsi="Arial" w:cs="Arial"/>
          <w:sz w:val="24"/>
          <w:szCs w:val="24"/>
        </w:rPr>
        <w:t>30 September</w:t>
      </w:r>
      <w:r w:rsidR="0094783D" w:rsidRPr="00771A39">
        <w:rPr>
          <w:rFonts w:ascii="Arial" w:hAnsi="Arial" w:cs="Arial"/>
          <w:sz w:val="24"/>
          <w:szCs w:val="24"/>
        </w:rPr>
        <w:t xml:space="preserve"> 201</w:t>
      </w:r>
      <w:r w:rsidR="000D691A">
        <w:rPr>
          <w:rFonts w:ascii="Arial" w:hAnsi="Arial" w:cs="Arial"/>
          <w:sz w:val="24"/>
          <w:szCs w:val="24"/>
        </w:rPr>
        <w:t>9</w:t>
      </w:r>
    </w:p>
    <w:p w14:paraId="6BBC0A62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br w:type="page"/>
      </w:r>
      <w:r w:rsidRPr="00771A39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PLANNING </w:t>
      </w:r>
      <w:r w:rsidR="009C52D0" w:rsidRPr="00771A39">
        <w:rPr>
          <w:rFonts w:ascii="Arial" w:hAnsi="Arial" w:cs="Arial"/>
          <w:b/>
          <w:sz w:val="24"/>
          <w:szCs w:val="24"/>
          <w:u w:val="single"/>
        </w:rPr>
        <w:t>SERVICES</w:t>
      </w:r>
      <w:r w:rsidRPr="00771A39">
        <w:rPr>
          <w:rFonts w:ascii="Arial" w:hAnsi="Arial" w:cs="Arial"/>
          <w:b/>
          <w:sz w:val="24"/>
          <w:szCs w:val="24"/>
          <w:u w:val="single"/>
        </w:rPr>
        <w:t xml:space="preserve"> – PERSON SPECIFICATION</w:t>
      </w:r>
    </w:p>
    <w:p w14:paraId="6BBC0A63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Job Title:</w:t>
      </w:r>
      <w:r w:rsidRPr="00771A39">
        <w:rPr>
          <w:rFonts w:ascii="Arial" w:hAnsi="Arial" w:cs="Arial"/>
          <w:sz w:val="24"/>
          <w:szCs w:val="24"/>
        </w:rPr>
        <w:tab/>
      </w:r>
      <w:r w:rsidR="002E0EC1" w:rsidRPr="00771A39">
        <w:rPr>
          <w:rFonts w:ascii="Arial" w:hAnsi="Arial" w:cs="Arial"/>
          <w:sz w:val="24"/>
          <w:szCs w:val="24"/>
        </w:rPr>
        <w:t xml:space="preserve">Assistant </w:t>
      </w:r>
      <w:r w:rsidRPr="00771A39">
        <w:rPr>
          <w:rFonts w:ascii="Arial" w:hAnsi="Arial" w:cs="Arial"/>
          <w:sz w:val="24"/>
          <w:szCs w:val="24"/>
        </w:rPr>
        <w:t>Ecolog</w:t>
      </w:r>
      <w:r w:rsidR="00921C98" w:rsidRPr="00771A39">
        <w:rPr>
          <w:rFonts w:ascii="Arial" w:hAnsi="Arial" w:cs="Arial"/>
          <w:sz w:val="24"/>
          <w:szCs w:val="24"/>
        </w:rPr>
        <w:t>ist</w:t>
      </w:r>
      <w:r w:rsidRPr="00771A39">
        <w:rPr>
          <w:rFonts w:ascii="Arial" w:hAnsi="Arial" w:cs="Arial"/>
          <w:sz w:val="24"/>
          <w:szCs w:val="24"/>
        </w:rPr>
        <w:t xml:space="preserve">,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</w:t>
      </w:r>
    </w:p>
    <w:p w14:paraId="6BBC0A64" w14:textId="07561284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Grade:</w:t>
      </w:r>
      <w:r w:rsidR="008D4B10" w:rsidRPr="00771A39">
        <w:rPr>
          <w:rFonts w:ascii="Arial" w:hAnsi="Arial" w:cs="Arial"/>
          <w:sz w:val="24"/>
          <w:szCs w:val="24"/>
        </w:rPr>
        <w:tab/>
      </w:r>
      <w:r w:rsidR="00EA616D" w:rsidRPr="00771A39">
        <w:rPr>
          <w:rFonts w:ascii="Arial" w:hAnsi="Arial" w:cs="Arial"/>
          <w:sz w:val="24"/>
          <w:szCs w:val="24"/>
        </w:rPr>
        <w:t xml:space="preserve">Grade </w:t>
      </w:r>
      <w:r w:rsidR="00243F0E" w:rsidRPr="00771A39">
        <w:rPr>
          <w:rFonts w:ascii="Arial" w:hAnsi="Arial" w:cs="Arial"/>
          <w:sz w:val="24"/>
          <w:szCs w:val="24"/>
        </w:rPr>
        <w:t>G</w:t>
      </w:r>
      <w:r w:rsidR="008D4B10" w:rsidRPr="00771A39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stockticker">
        <w:r w:rsidR="008D4B10" w:rsidRPr="00771A39">
          <w:rPr>
            <w:rFonts w:ascii="Arial" w:hAnsi="Arial" w:cs="Arial"/>
            <w:sz w:val="24"/>
            <w:szCs w:val="24"/>
          </w:rPr>
          <w:t>SCP</w:t>
        </w:r>
      </w:smartTag>
      <w:r w:rsidR="008D4B10" w:rsidRPr="00771A39">
        <w:rPr>
          <w:rFonts w:ascii="Arial" w:hAnsi="Arial" w:cs="Arial"/>
          <w:sz w:val="24"/>
          <w:szCs w:val="24"/>
        </w:rPr>
        <w:t xml:space="preserve"> </w:t>
      </w:r>
      <w:r w:rsidR="00243F0E" w:rsidRPr="00771A39">
        <w:rPr>
          <w:rFonts w:ascii="Arial" w:hAnsi="Arial" w:cs="Arial"/>
          <w:sz w:val="24"/>
          <w:szCs w:val="24"/>
        </w:rPr>
        <w:t>2</w:t>
      </w:r>
      <w:r w:rsidR="009334F8">
        <w:rPr>
          <w:rFonts w:ascii="Arial" w:hAnsi="Arial" w:cs="Arial"/>
          <w:sz w:val="24"/>
          <w:szCs w:val="24"/>
        </w:rPr>
        <w:t>0</w:t>
      </w:r>
      <w:r w:rsidRPr="00771A39">
        <w:rPr>
          <w:rFonts w:ascii="Arial" w:hAnsi="Arial" w:cs="Arial"/>
          <w:sz w:val="24"/>
          <w:szCs w:val="24"/>
        </w:rPr>
        <w:t>-</w:t>
      </w:r>
      <w:r w:rsidR="000D691A">
        <w:rPr>
          <w:rFonts w:ascii="Arial" w:hAnsi="Arial" w:cs="Arial"/>
          <w:sz w:val="24"/>
          <w:szCs w:val="24"/>
        </w:rPr>
        <w:t>25</w:t>
      </w:r>
      <w:r w:rsidRPr="00771A39">
        <w:rPr>
          <w:rFonts w:ascii="Arial" w:hAnsi="Arial" w:cs="Arial"/>
          <w:sz w:val="24"/>
          <w:szCs w:val="24"/>
        </w:rPr>
        <w:t>)</w:t>
      </w:r>
    </w:p>
    <w:p w14:paraId="6BBC0A65" w14:textId="735E761C" w:rsidR="005F4FA8" w:rsidRPr="00771A39" w:rsidRDefault="007C60EB" w:rsidP="00B50207">
      <w:pPr>
        <w:tabs>
          <w:tab w:val="left" w:pos="1701"/>
          <w:tab w:val="left" w:pos="6804"/>
          <w:tab w:val="left" w:pos="7513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Prepared by:</w:t>
      </w:r>
      <w:r w:rsidRPr="00771A39">
        <w:rPr>
          <w:rFonts w:ascii="Arial" w:hAnsi="Arial" w:cs="Arial"/>
          <w:sz w:val="24"/>
          <w:szCs w:val="24"/>
        </w:rPr>
        <w:tab/>
      </w:r>
      <w:r w:rsidR="00CD5B7D">
        <w:rPr>
          <w:rFonts w:ascii="Arial" w:hAnsi="Arial" w:cs="Arial"/>
          <w:sz w:val="24"/>
          <w:szCs w:val="24"/>
        </w:rPr>
        <w:t>Alan Jemmett</w:t>
      </w:r>
      <w:r w:rsidRPr="00771A39">
        <w:rPr>
          <w:rFonts w:ascii="Arial" w:hAnsi="Arial" w:cs="Arial"/>
          <w:sz w:val="24"/>
          <w:szCs w:val="24"/>
        </w:rPr>
        <w:t>,</w:t>
      </w:r>
      <w:r w:rsidR="009334F8">
        <w:rPr>
          <w:rFonts w:ascii="Arial" w:hAnsi="Arial" w:cs="Arial"/>
          <w:sz w:val="24"/>
          <w:szCs w:val="24"/>
        </w:rPr>
        <w:t xml:space="preserve"> </w:t>
      </w:r>
      <w:r w:rsidR="00CD5B7D">
        <w:rPr>
          <w:rFonts w:ascii="Arial" w:hAnsi="Arial" w:cs="Arial"/>
          <w:sz w:val="24"/>
          <w:szCs w:val="24"/>
        </w:rPr>
        <w:t>D</w:t>
      </w:r>
      <w:r w:rsidR="009334F8">
        <w:rPr>
          <w:rFonts w:ascii="Arial" w:hAnsi="Arial" w:cs="Arial"/>
          <w:sz w:val="24"/>
          <w:szCs w:val="24"/>
        </w:rPr>
        <w:t>i</w:t>
      </w:r>
      <w:r w:rsidR="00CD5B7D">
        <w:rPr>
          <w:rFonts w:ascii="Arial" w:hAnsi="Arial" w:cs="Arial"/>
          <w:sz w:val="24"/>
          <w:szCs w:val="24"/>
        </w:rPr>
        <w:t>rector,</w:t>
      </w:r>
      <w:r w:rsidRPr="00771A39">
        <w:rPr>
          <w:rFonts w:ascii="Arial" w:hAnsi="Arial" w:cs="Arial"/>
          <w:sz w:val="24"/>
          <w:szCs w:val="24"/>
        </w:rPr>
        <w:t xml:space="preserve">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smartTag w:uri="urn:schemas-microsoft-com:office:smarttags" w:element="stockticker">
        <w:r w:rsidR="00EA616D" w:rsidRPr="00771A39">
          <w:rPr>
            <w:rFonts w:ascii="Arial" w:hAnsi="Arial" w:cs="Arial"/>
            <w:sz w:val="24"/>
            <w:szCs w:val="24"/>
          </w:rPr>
          <w:t>EAS</w:t>
        </w:r>
      </w:smartTag>
      <w:r w:rsidR="00EA616D" w:rsidRPr="00771A39">
        <w:rPr>
          <w:rFonts w:ascii="Arial" w:hAnsi="Arial" w:cs="Arial"/>
          <w:sz w:val="24"/>
          <w:szCs w:val="24"/>
        </w:rPr>
        <w:t xml:space="preserve"> </w:t>
      </w:r>
    </w:p>
    <w:p w14:paraId="6BBC0A66" w14:textId="576B82F0" w:rsidR="00645730" w:rsidRDefault="007C60EB" w:rsidP="00701C91">
      <w:pPr>
        <w:tabs>
          <w:tab w:val="left" w:pos="1701"/>
          <w:tab w:val="left" w:pos="6804"/>
          <w:tab w:val="left" w:pos="7513"/>
        </w:tabs>
        <w:spacing w:line="240" w:lineRule="atLeast"/>
        <w:ind w:left="1695" w:hanging="1695"/>
        <w:rPr>
          <w:rFonts w:ascii="Arial" w:hAnsi="Arial" w:cs="Arial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Date:</w:t>
      </w:r>
      <w:r w:rsidR="00701C91" w:rsidRPr="00771A39">
        <w:rPr>
          <w:rFonts w:ascii="Arial" w:hAnsi="Arial" w:cs="Arial"/>
          <w:b/>
          <w:sz w:val="24"/>
          <w:szCs w:val="24"/>
        </w:rPr>
        <w:tab/>
      </w:r>
      <w:r w:rsidR="00B50207" w:rsidRPr="00771A39">
        <w:rPr>
          <w:rFonts w:ascii="Arial" w:hAnsi="Arial" w:cs="Arial"/>
          <w:sz w:val="24"/>
          <w:szCs w:val="24"/>
        </w:rPr>
        <w:tab/>
      </w:r>
      <w:r w:rsidR="00CD5B7D">
        <w:rPr>
          <w:rFonts w:ascii="Arial" w:hAnsi="Arial" w:cs="Arial"/>
          <w:sz w:val="24"/>
          <w:szCs w:val="24"/>
        </w:rPr>
        <w:t xml:space="preserve">30 September </w:t>
      </w:r>
      <w:r w:rsidR="0094783D" w:rsidRPr="00771A39">
        <w:rPr>
          <w:rFonts w:ascii="Arial" w:hAnsi="Arial" w:cs="Arial"/>
          <w:sz w:val="24"/>
          <w:szCs w:val="24"/>
        </w:rPr>
        <w:t>201</w:t>
      </w:r>
      <w:r w:rsidR="009334F8">
        <w:rPr>
          <w:rFonts w:ascii="Arial" w:hAnsi="Arial" w:cs="Arial"/>
          <w:sz w:val="24"/>
          <w:szCs w:val="24"/>
        </w:rPr>
        <w:t>9</w:t>
      </w:r>
    </w:p>
    <w:p w14:paraId="6BBC0A67" w14:textId="77777777" w:rsidR="00522518" w:rsidRDefault="00522518" w:rsidP="00701C91">
      <w:pPr>
        <w:tabs>
          <w:tab w:val="left" w:pos="1701"/>
          <w:tab w:val="left" w:pos="6804"/>
          <w:tab w:val="left" w:pos="7513"/>
        </w:tabs>
        <w:spacing w:line="240" w:lineRule="atLeast"/>
        <w:ind w:left="1695" w:hanging="1695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2268"/>
        <w:gridCol w:w="1806"/>
      </w:tblGrid>
      <w:tr w:rsidR="007C60EB" w:rsidRPr="00C16D04" w14:paraId="6BBC0A6C" w14:textId="77777777">
        <w:tc>
          <w:tcPr>
            <w:tcW w:w="5211" w:type="dxa"/>
          </w:tcPr>
          <w:p w14:paraId="6BBC0A68" w14:textId="77777777" w:rsidR="007C60EB" w:rsidRPr="00C16D04" w:rsidRDefault="007C60EB">
            <w:pPr>
              <w:pStyle w:val="Heading3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</w:tc>
        <w:tc>
          <w:tcPr>
            <w:tcW w:w="2268" w:type="dxa"/>
          </w:tcPr>
          <w:p w14:paraId="6BBC0A69" w14:textId="77777777" w:rsidR="007C60EB" w:rsidRPr="00C16D04" w:rsidRDefault="007C60EB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Essential (E) or</w:t>
            </w:r>
          </w:p>
          <w:p w14:paraId="6BBC0A6A" w14:textId="77777777" w:rsidR="007C60EB" w:rsidRPr="00C16D04" w:rsidRDefault="007C60EB">
            <w:pPr>
              <w:tabs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Desirable (D)</w:t>
            </w:r>
          </w:p>
        </w:tc>
        <w:tc>
          <w:tcPr>
            <w:tcW w:w="1806" w:type="dxa"/>
          </w:tcPr>
          <w:p w14:paraId="6BBC0A6B" w14:textId="77777777" w:rsidR="007C60EB" w:rsidRPr="00C16D04" w:rsidRDefault="007C60EB">
            <w:pPr>
              <w:tabs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Assessment Method</w:t>
            </w:r>
          </w:p>
        </w:tc>
      </w:tr>
      <w:tr w:rsidR="007C60EB" w:rsidRPr="00C16D04" w14:paraId="6BBC0A89" w14:textId="77777777">
        <w:tc>
          <w:tcPr>
            <w:tcW w:w="5211" w:type="dxa"/>
          </w:tcPr>
          <w:p w14:paraId="6BBC0A6D" w14:textId="77777777" w:rsidR="007C60EB" w:rsidRPr="00C16D04" w:rsidRDefault="007C60EB" w:rsidP="00B50207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Qualifications</w:t>
            </w:r>
          </w:p>
          <w:p w14:paraId="6BBC0A6E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6F" w14:textId="46E71ACC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First Degree in biology or ecology or a related subject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731E4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C0A70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71" w14:textId="07BDAD68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Membership </w:t>
            </w:r>
            <w:r w:rsidR="00DD1CF5">
              <w:rPr>
                <w:rFonts w:ascii="Arial" w:hAnsi="Arial" w:cs="Arial"/>
                <w:sz w:val="24"/>
                <w:szCs w:val="24"/>
              </w:rPr>
              <w:t>or eligibi</w:t>
            </w:r>
            <w:r w:rsidR="002E0EC1">
              <w:rPr>
                <w:rFonts w:ascii="Arial" w:hAnsi="Arial" w:cs="Arial"/>
                <w:sz w:val="24"/>
                <w:szCs w:val="24"/>
              </w:rPr>
              <w:t>li</w:t>
            </w:r>
            <w:r w:rsidR="00DD1CF5">
              <w:rPr>
                <w:rFonts w:ascii="Arial" w:hAnsi="Arial" w:cs="Arial"/>
                <w:sz w:val="24"/>
                <w:szCs w:val="24"/>
              </w:rPr>
              <w:t xml:space="preserve">ty for membership </w:t>
            </w:r>
            <w:r w:rsidRPr="00C16D04">
              <w:rPr>
                <w:rFonts w:ascii="Arial" w:hAnsi="Arial" w:cs="Arial"/>
                <w:sz w:val="24"/>
                <w:szCs w:val="24"/>
              </w:rPr>
              <w:t>o</w:t>
            </w:r>
            <w:r w:rsidR="00610CFB">
              <w:rPr>
                <w:rFonts w:ascii="Arial" w:hAnsi="Arial" w:cs="Arial"/>
                <w:sz w:val="24"/>
                <w:szCs w:val="24"/>
              </w:rPr>
              <w:t xml:space="preserve">f </w:t>
            </w:r>
            <w:r w:rsidR="00977032">
              <w:rPr>
                <w:rFonts w:ascii="Arial" w:hAnsi="Arial" w:cs="Arial"/>
                <w:sz w:val="24"/>
                <w:szCs w:val="24"/>
              </w:rPr>
              <w:t>C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hartered </w:t>
            </w:r>
            <w:r w:rsidR="00977032">
              <w:rPr>
                <w:rFonts w:ascii="Arial" w:hAnsi="Arial" w:cs="Arial"/>
                <w:sz w:val="24"/>
                <w:szCs w:val="24"/>
              </w:rPr>
              <w:t>I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nstitute of </w:t>
            </w:r>
            <w:r w:rsidR="00977032">
              <w:rPr>
                <w:rFonts w:ascii="Arial" w:hAnsi="Arial" w:cs="Arial"/>
                <w:sz w:val="24"/>
                <w:szCs w:val="24"/>
              </w:rPr>
              <w:t>E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cology and </w:t>
            </w:r>
            <w:r w:rsidR="00977032">
              <w:rPr>
                <w:rFonts w:ascii="Arial" w:hAnsi="Arial" w:cs="Arial"/>
                <w:sz w:val="24"/>
                <w:szCs w:val="24"/>
              </w:rPr>
              <w:t>E</w:t>
            </w:r>
            <w:r w:rsidR="00F950C3">
              <w:rPr>
                <w:rFonts w:ascii="Arial" w:hAnsi="Arial" w:cs="Arial"/>
                <w:sz w:val="24"/>
                <w:szCs w:val="24"/>
              </w:rPr>
              <w:t xml:space="preserve">nvironmental </w:t>
            </w:r>
            <w:r w:rsidR="00977032">
              <w:rPr>
                <w:rFonts w:ascii="Arial" w:hAnsi="Arial" w:cs="Arial"/>
                <w:sz w:val="24"/>
                <w:szCs w:val="24"/>
              </w:rPr>
              <w:t>M</w:t>
            </w:r>
            <w:r w:rsidR="00F950C3">
              <w:rPr>
                <w:rFonts w:ascii="Arial" w:hAnsi="Arial" w:cs="Arial"/>
                <w:sz w:val="24"/>
                <w:szCs w:val="24"/>
              </w:rPr>
              <w:t>anagement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731E4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C0A72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73" w14:textId="2AFBDF73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Post-graduate qualification </w:t>
            </w:r>
            <w:r w:rsidR="002E0EC1">
              <w:rPr>
                <w:rFonts w:ascii="Arial" w:hAnsi="Arial" w:cs="Arial"/>
                <w:sz w:val="24"/>
                <w:szCs w:val="24"/>
              </w:rPr>
              <w:t>in ecology or a related subject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C0A74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75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6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7" w14:textId="77777777" w:rsidR="007C60EB" w:rsidRPr="00C16D04" w:rsidRDefault="00244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78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9" w14:textId="77777777" w:rsidR="00B50207" w:rsidRPr="00C16D04" w:rsidRDefault="00B50207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A" w14:textId="77777777" w:rsidR="007C60EB" w:rsidRPr="00C16D04" w:rsidRDefault="00DD1CF5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7B" w14:textId="77777777" w:rsidR="007C60EB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C" w14:textId="77777777" w:rsidR="002E0EC1" w:rsidRPr="00C16D04" w:rsidRDefault="002E0EC1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D" w14:textId="77777777" w:rsidR="00C16D04" w:rsidRDefault="00C16D04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E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806" w:type="dxa"/>
          </w:tcPr>
          <w:p w14:paraId="6BBC0A7F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0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1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  <w:p w14:paraId="6BBC0A82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3" w14:textId="77777777" w:rsidR="00B50207" w:rsidRPr="00C16D04" w:rsidRDefault="00B50207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4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  <w:p w14:paraId="6BBC0A85" w14:textId="77777777" w:rsidR="007C60EB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6" w14:textId="77777777" w:rsidR="002E0EC1" w:rsidRDefault="002E0EC1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7" w14:textId="77777777" w:rsidR="00C16D04" w:rsidRPr="00C16D04" w:rsidRDefault="00C16D04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8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</w:tc>
      </w:tr>
      <w:tr w:rsidR="007C60EB" w:rsidRPr="00C16D04" w14:paraId="6BBC0AB8" w14:textId="77777777">
        <w:tc>
          <w:tcPr>
            <w:tcW w:w="5211" w:type="dxa"/>
          </w:tcPr>
          <w:p w14:paraId="6BBC0A8A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Experience</w:t>
            </w:r>
          </w:p>
          <w:p w14:paraId="6BBC0A8B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8C" w14:textId="55AE1D19" w:rsidR="00587DE7" w:rsidRPr="00587DE7" w:rsidRDefault="00DD1CF5" w:rsidP="00587DE7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Knowledge</w:t>
            </w:r>
            <w:r w:rsidR="00587DE7" w:rsidRPr="00587DE7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243F0E">
              <w:rPr>
                <w:rFonts w:ascii="Arial" w:hAnsi="Arial" w:cs="Arial"/>
                <w:sz w:val="24"/>
                <w:szCs w:val="24"/>
              </w:rPr>
              <w:t xml:space="preserve">the processes involved in </w:t>
            </w:r>
            <w:r w:rsidR="00587DE7" w:rsidRPr="00587DE7">
              <w:rPr>
                <w:rFonts w:ascii="Arial" w:hAnsi="Arial" w:cs="Arial"/>
                <w:sz w:val="24"/>
                <w:szCs w:val="24"/>
              </w:rPr>
              <w:t xml:space="preserve">identifying and reviewing ecological implications of policies, </w:t>
            </w:r>
            <w:r w:rsidR="002E0EC1">
              <w:rPr>
                <w:rFonts w:ascii="Arial" w:hAnsi="Arial" w:cs="Arial"/>
                <w:sz w:val="24"/>
                <w:szCs w:val="24"/>
              </w:rPr>
              <w:t>plans, programmes and projects</w:t>
            </w:r>
            <w:r w:rsidR="00731E4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BC0A8D" w14:textId="77777777" w:rsidR="00587DE7" w:rsidRPr="00587DE7" w:rsidRDefault="00587DE7" w:rsidP="00587DE7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8F" w14:textId="52D73B72" w:rsidR="00202D45" w:rsidRDefault="00243F0E" w:rsidP="00202D45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731E48">
              <w:rPr>
                <w:rFonts w:ascii="Arial" w:hAnsi="Arial" w:cs="Arial"/>
                <w:sz w:val="24"/>
                <w:szCs w:val="24"/>
              </w:rPr>
              <w:t>E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 xml:space="preserve">xperience </w:t>
            </w:r>
            <w:r w:rsidR="00587DE7" w:rsidRPr="00731E48">
              <w:rPr>
                <w:rFonts w:ascii="Arial" w:hAnsi="Arial" w:cs="Arial"/>
                <w:sz w:val="24"/>
                <w:szCs w:val="24"/>
              </w:rPr>
              <w:t>in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7DE7" w:rsidRPr="00731E48">
              <w:rPr>
                <w:rFonts w:ascii="Arial" w:hAnsi="Arial" w:cs="Arial"/>
                <w:sz w:val="24"/>
                <w:szCs w:val="24"/>
              </w:rPr>
              <w:t>ecology and biodiversity theory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 xml:space="preserve"> with practical experience in at le</w:t>
            </w:r>
            <w:r w:rsidR="003D7C9E" w:rsidRPr="00731E48">
              <w:rPr>
                <w:rFonts w:ascii="Arial" w:hAnsi="Arial" w:cs="Arial"/>
                <w:sz w:val="24"/>
                <w:szCs w:val="24"/>
              </w:rPr>
              <w:t>a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 xml:space="preserve">st </w:t>
            </w:r>
            <w:r w:rsidR="00977032" w:rsidRPr="00731E48">
              <w:rPr>
                <w:rFonts w:ascii="Arial" w:hAnsi="Arial" w:cs="Arial"/>
                <w:sz w:val="24"/>
                <w:szCs w:val="24"/>
              </w:rPr>
              <w:t xml:space="preserve">one 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 xml:space="preserve">of the following: </w:t>
            </w:r>
            <w:r w:rsidRPr="00731E48">
              <w:rPr>
                <w:rFonts w:ascii="Arial" w:hAnsi="Arial" w:cs="Arial"/>
                <w:sz w:val="24"/>
                <w:szCs w:val="24"/>
              </w:rPr>
              <w:t xml:space="preserve">local wildlife sites; ecological frameworks, </w:t>
            </w:r>
            <w:r w:rsidR="002440EB" w:rsidRPr="00731E48">
              <w:rPr>
                <w:rFonts w:ascii="Arial" w:hAnsi="Arial" w:cs="Arial"/>
                <w:sz w:val="24"/>
                <w:szCs w:val="24"/>
              </w:rPr>
              <w:t xml:space="preserve">coastal environments; development </w:t>
            </w:r>
            <w:r w:rsidR="008A2CD1" w:rsidRPr="00731E48">
              <w:rPr>
                <w:rFonts w:ascii="Arial" w:hAnsi="Arial" w:cs="Arial"/>
                <w:sz w:val="24"/>
                <w:szCs w:val="24"/>
              </w:rPr>
              <w:t>management</w:t>
            </w:r>
            <w:r w:rsidR="002440EB" w:rsidRPr="00731E48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 xml:space="preserve">identification </w:t>
            </w:r>
            <w:r w:rsidR="00DD1CF5" w:rsidRPr="00731E48">
              <w:rPr>
                <w:rFonts w:ascii="Arial" w:hAnsi="Arial" w:cs="Arial"/>
                <w:sz w:val="24"/>
                <w:szCs w:val="24"/>
              </w:rPr>
              <w:t xml:space="preserve">and survey 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 xml:space="preserve">skills; </w:t>
            </w:r>
            <w:r w:rsidR="00DD1CF5" w:rsidRPr="00731E48">
              <w:rPr>
                <w:rFonts w:ascii="Arial" w:hAnsi="Arial" w:cs="Arial"/>
                <w:sz w:val="24"/>
                <w:szCs w:val="24"/>
              </w:rPr>
              <w:t xml:space="preserve">biological recording, </w:t>
            </w:r>
            <w:r w:rsidR="00587DE7" w:rsidRPr="00731E48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B7640A" w:rsidRPr="00731E48">
              <w:rPr>
                <w:rFonts w:ascii="Arial" w:hAnsi="Arial" w:cs="Arial"/>
                <w:sz w:val="24"/>
                <w:szCs w:val="24"/>
              </w:rPr>
              <w:t>management plans</w:t>
            </w:r>
            <w:r w:rsidR="002D373A" w:rsidRPr="00731E48">
              <w:rPr>
                <w:rFonts w:ascii="Arial" w:hAnsi="Arial" w:cs="Arial"/>
                <w:sz w:val="24"/>
                <w:szCs w:val="24"/>
              </w:rPr>
              <w:t>.</w:t>
            </w:r>
            <w:r w:rsidR="00587DE7" w:rsidRPr="00731E4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E58ACF" w14:textId="77777777" w:rsidR="00731E48" w:rsidRDefault="00731E48" w:rsidP="00731E48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6BBC0A90" w14:textId="1E5D103B" w:rsidR="00B7640A" w:rsidRPr="00342837" w:rsidRDefault="00177B3E" w:rsidP="00342837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476167">
              <w:rPr>
                <w:rFonts w:ascii="Arial" w:hAnsi="Arial" w:cs="Arial"/>
                <w:sz w:val="24"/>
                <w:szCs w:val="24"/>
              </w:rPr>
              <w:t xml:space="preserve">Experience of data analysis, interpretation </w:t>
            </w:r>
            <w:r w:rsidRPr="00A32CC4">
              <w:rPr>
                <w:rFonts w:ascii="Arial" w:hAnsi="Arial" w:cs="Arial"/>
                <w:sz w:val="24"/>
                <w:szCs w:val="24"/>
              </w:rPr>
              <w:t>of environmental information and preparation of reports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BC0A91" w14:textId="77777777" w:rsidR="00342837" w:rsidRPr="00C16D04" w:rsidRDefault="00342837" w:rsidP="0034283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92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3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4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95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6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7" w14:textId="77777777" w:rsidR="00344E09" w:rsidRPr="00C16D04" w:rsidRDefault="00344E0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8" w14:textId="77777777" w:rsidR="0062099A" w:rsidRPr="00C16D04" w:rsidRDefault="0062099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9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9A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B" w14:textId="77777777" w:rsidR="00243F0E" w:rsidRPr="00C16D04" w:rsidRDefault="00243F0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C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D" w14:textId="77777777" w:rsidR="00344E09" w:rsidRPr="00C16D04" w:rsidRDefault="00344E0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E" w14:textId="77777777" w:rsidR="003D7C9E" w:rsidRDefault="003D7C9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F" w14:textId="77777777" w:rsidR="00D92BB6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0" w14:textId="77777777" w:rsidR="002D373A" w:rsidRDefault="002D373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1" w14:textId="77777777" w:rsidR="00D92BB6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2" w14:textId="77777777" w:rsidR="007C60EB" w:rsidRPr="00C16D04" w:rsidRDefault="00177B3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A3" w14:textId="77777777" w:rsidR="004E3A26" w:rsidRDefault="004E3A2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4" w14:textId="77777777" w:rsidR="00342837" w:rsidRPr="00C16D04" w:rsidRDefault="0034283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A5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6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7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AA8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9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A" w14:textId="77777777" w:rsidR="002D373A" w:rsidRPr="00C16D04" w:rsidRDefault="002D373A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B" w14:textId="77777777" w:rsidR="00344E09" w:rsidRPr="00C16D04" w:rsidRDefault="00344E0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C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AA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E" w14:textId="77777777" w:rsidR="0062099A" w:rsidRPr="00C16D04" w:rsidRDefault="0062099A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F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0" w14:textId="77777777" w:rsidR="00243F0E" w:rsidRDefault="00243F0E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1" w14:textId="77777777" w:rsidR="00587DE7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2" w14:textId="77777777" w:rsidR="00587DE7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3" w14:textId="77777777" w:rsidR="00587DE7" w:rsidRPr="00C16D04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4" w14:textId="77777777" w:rsidR="00D92BB6" w:rsidRDefault="00D92BB6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5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  <w:r w:rsidR="00344E09" w:rsidRPr="00C16D04">
              <w:rPr>
                <w:rFonts w:ascii="Arial" w:hAnsi="Arial" w:cs="Arial"/>
                <w:sz w:val="24"/>
                <w:szCs w:val="24"/>
              </w:rPr>
              <w:t>, I</w:t>
            </w:r>
          </w:p>
          <w:p w14:paraId="6BBC0AB6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7" w14:textId="77777777" w:rsidR="00342837" w:rsidRPr="00C16D04" w:rsidRDefault="0034283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837" w:rsidRPr="00243F0E" w14:paraId="6BBC0AD1" w14:textId="77777777">
        <w:tc>
          <w:tcPr>
            <w:tcW w:w="5211" w:type="dxa"/>
          </w:tcPr>
          <w:p w14:paraId="6BBC0AB9" w14:textId="2E55D5C9" w:rsidR="00342837" w:rsidRPr="000B0656" w:rsidRDefault="00342837" w:rsidP="00342837">
            <w:pPr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0B0656">
              <w:rPr>
                <w:rFonts w:ascii="Arial" w:hAnsi="Arial" w:cs="Arial"/>
                <w:sz w:val="24"/>
                <w:szCs w:val="24"/>
              </w:rPr>
              <w:t xml:space="preserve">Biodiversity, ecology and nature conservation policy and legislation experience, for example the Habitats Regulations, </w:t>
            </w:r>
            <w:r w:rsidRPr="00A32CC4">
              <w:rPr>
                <w:rFonts w:ascii="Arial" w:hAnsi="Arial" w:cs="Arial"/>
                <w:sz w:val="24"/>
                <w:szCs w:val="24"/>
              </w:rPr>
              <w:t xml:space="preserve">NERC, </w:t>
            </w:r>
            <w:r w:rsidRPr="000B0656">
              <w:rPr>
                <w:rFonts w:ascii="Arial" w:hAnsi="Arial" w:cs="Arial"/>
                <w:sz w:val="24"/>
                <w:szCs w:val="24"/>
              </w:rPr>
              <w:t>Wildlife &amp; Countryside Act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Pr="000B065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C0ABA" w14:textId="77777777" w:rsidR="000B0656" w:rsidRPr="000B0656" w:rsidRDefault="000B0656" w:rsidP="000B0656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BB" w14:textId="2DF74734" w:rsidR="00342837" w:rsidRPr="00243F0E" w:rsidRDefault="002D373A" w:rsidP="00202D45">
            <w:pPr>
              <w:pStyle w:val="Heading3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Project management experience. </w:t>
            </w:r>
          </w:p>
          <w:p w14:paraId="6BBC0ABC" w14:textId="77777777" w:rsidR="00202D45" w:rsidRPr="00902188" w:rsidRDefault="00202D45" w:rsidP="00202D4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BD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243F0E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BE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F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0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1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2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3" w14:textId="77777777" w:rsidR="00342837" w:rsidRPr="00243F0E" w:rsidRDefault="004F049A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C4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5" w14:textId="77777777" w:rsidR="00202D45" w:rsidRPr="00243F0E" w:rsidRDefault="00202D45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6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C7" w14:textId="77777777" w:rsidR="00342837" w:rsidRPr="00243F0E" w:rsidRDefault="004F049A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C8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9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A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B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C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D" w14:textId="77777777" w:rsidR="00342837" w:rsidRPr="00243F0E" w:rsidRDefault="004F049A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CE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F" w14:textId="77777777" w:rsidR="00202D45" w:rsidRPr="00243F0E" w:rsidRDefault="00202D45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D0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60EB" w:rsidRPr="00C16D04" w14:paraId="6BBC0B06" w14:textId="77777777">
        <w:tc>
          <w:tcPr>
            <w:tcW w:w="5211" w:type="dxa"/>
          </w:tcPr>
          <w:p w14:paraId="6BBC0AD2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243F0E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K</w:t>
            </w: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nowledge/Skills/Abilities</w:t>
            </w:r>
          </w:p>
          <w:p w14:paraId="6BBC0AD3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4" w14:textId="224C749C" w:rsidR="007C60EB" w:rsidRPr="00C16D04" w:rsidRDefault="007C60EB" w:rsidP="004E3A26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Ability to work effectively both as part of a team and on own initiative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A56459" w:rsidRPr="00A32CC4">
              <w:rPr>
                <w:rFonts w:ascii="Arial" w:hAnsi="Arial" w:cs="Arial"/>
                <w:sz w:val="24"/>
                <w:szCs w:val="24"/>
              </w:rPr>
              <w:t>prioritise and</w:t>
            </w:r>
            <w:r w:rsidR="00A56459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>deliver agreed deadlines</w:t>
            </w:r>
            <w:r w:rsidR="00645730">
              <w:rPr>
                <w:rFonts w:ascii="Arial" w:hAnsi="Arial" w:cs="Arial"/>
                <w:sz w:val="24"/>
                <w:szCs w:val="24"/>
              </w:rPr>
              <w:t>,</w:t>
            </w:r>
            <w:r w:rsidR="00645730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645730" w:rsidRPr="00A32CC4">
              <w:rPr>
                <w:rFonts w:ascii="Arial" w:hAnsi="Arial" w:cs="Arial"/>
                <w:sz w:val="24"/>
                <w:szCs w:val="24"/>
              </w:rPr>
              <w:t>goals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45730" w:rsidRPr="00A32CC4">
              <w:rPr>
                <w:rFonts w:ascii="Arial" w:hAnsi="Arial" w:cs="Arial"/>
                <w:sz w:val="24"/>
                <w:szCs w:val="24"/>
              </w:rPr>
              <w:t>performance</w:t>
            </w:r>
            <w:r w:rsidR="00645730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>targets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BC0AD5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6" w14:textId="1CA859FA" w:rsidR="007C60EB" w:rsidRPr="00C16D04" w:rsidRDefault="002E0EC1" w:rsidP="004E3A26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written and verbal English </w:t>
            </w:r>
            <w:r w:rsidR="007C60EB" w:rsidRPr="00C16D04">
              <w:rPr>
                <w:rFonts w:ascii="Arial" w:hAnsi="Arial" w:cs="Arial"/>
                <w:sz w:val="24"/>
                <w:szCs w:val="24"/>
              </w:rPr>
              <w:t>communication skills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5645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C0AD7" w14:textId="77777777" w:rsidR="007C60EB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8" w14:textId="73EA365E" w:rsidR="002E0EC1" w:rsidRPr="002E0EC1" w:rsidRDefault="002E0EC1" w:rsidP="00AF1A7B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FD52EE">
              <w:rPr>
                <w:rFonts w:ascii="Arial" w:hAnsi="Arial" w:cs="Arial"/>
                <w:sz w:val="24"/>
              </w:rPr>
              <w:t>Problem –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FD52EE">
              <w:rPr>
                <w:rFonts w:ascii="Arial" w:hAnsi="Arial" w:cs="Arial"/>
                <w:sz w:val="24"/>
              </w:rPr>
              <w:t>solving, identifying risk-based solutions and a customer-focused approach</w:t>
            </w:r>
            <w:r w:rsidR="002D373A">
              <w:rPr>
                <w:rFonts w:ascii="Arial" w:hAnsi="Arial" w:cs="Arial"/>
                <w:sz w:val="24"/>
              </w:rPr>
              <w:t>.</w:t>
            </w:r>
            <w:r w:rsidR="00D65ABC">
              <w:rPr>
                <w:rFonts w:ascii="Arial" w:hAnsi="Arial" w:cs="Arial"/>
                <w:sz w:val="24"/>
              </w:rPr>
              <w:t xml:space="preserve"> </w:t>
            </w:r>
          </w:p>
          <w:p w14:paraId="6BBC0AD9" w14:textId="77777777" w:rsidR="002E0EC1" w:rsidRDefault="002E0EC1" w:rsidP="002E0EC1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DA" w14:textId="6A8233B9" w:rsidR="00A56459" w:rsidRDefault="00A56459" w:rsidP="00A5645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2D373A">
              <w:rPr>
                <w:rFonts w:ascii="Arial" w:hAnsi="Arial" w:cs="Arial"/>
                <w:sz w:val="24"/>
                <w:szCs w:val="24"/>
              </w:rPr>
              <w:t>Commitment to continuing professional and personal development</w:t>
            </w:r>
            <w:r w:rsidR="002D373A" w:rsidRPr="002D373A">
              <w:rPr>
                <w:rFonts w:ascii="Arial" w:hAnsi="Arial" w:cs="Arial"/>
                <w:sz w:val="24"/>
                <w:szCs w:val="24"/>
              </w:rPr>
              <w:t>.</w:t>
            </w:r>
            <w:r w:rsidRPr="002D373A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2D373A" w:rsidRPr="002D37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C0ADB" w14:textId="77777777" w:rsidR="002D373A" w:rsidRDefault="002D373A" w:rsidP="002D373A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6BBC0ADC" w14:textId="3AD3725A" w:rsidR="00AF1A7B" w:rsidRPr="00A56459" w:rsidRDefault="00D92BB6" w:rsidP="00AF1A7B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Good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IT</w:t>
            </w:r>
            <w:r w:rsidR="0094783D">
              <w:rPr>
                <w:rFonts w:ascii="Arial" w:hAnsi="Arial" w:cs="Arial"/>
                <w:sz w:val="24"/>
                <w:szCs w:val="24"/>
              </w:rPr>
              <w:t>, presentation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and organisational skills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2D373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C0ADD" w14:textId="77777777" w:rsidR="00A56459" w:rsidRPr="00C16D04" w:rsidRDefault="00A56459" w:rsidP="00AF1A7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DE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DF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1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2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3" w14:textId="77777777" w:rsidR="00A56459" w:rsidRPr="00C16D04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4" w14:textId="77777777" w:rsidR="00B50207" w:rsidRPr="00C16D04" w:rsidRDefault="00B5020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5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6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7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8" w14:textId="77777777" w:rsidR="007C60EB" w:rsidRPr="00C16D04" w:rsidRDefault="00AF1A7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9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A" w14:textId="77777777" w:rsidR="00201D52" w:rsidRDefault="00201D52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AEB" w14:textId="77777777" w:rsidR="00201D52" w:rsidRDefault="00201D52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AEC" w14:textId="77777777" w:rsidR="00A56459" w:rsidRPr="00AA612F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AA612F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D" w14:textId="77777777" w:rsidR="00A56459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E" w14:textId="77777777" w:rsidR="00AF1A7B" w:rsidRDefault="00AF1A7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F" w14:textId="77777777" w:rsidR="00A56459" w:rsidRPr="00C16D04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F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1" w14:textId="77777777" w:rsidR="00A56459" w:rsidRPr="00A56459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F2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3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4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F5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6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7" w14:textId="77777777" w:rsidR="00A56459" w:rsidRPr="00C16D04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8" w14:textId="77777777" w:rsidR="00B50207" w:rsidRPr="00C16D04" w:rsidRDefault="00B5020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9" w14:textId="77777777" w:rsid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A, I (reports) </w:t>
            </w:r>
          </w:p>
          <w:p w14:paraId="6BBC0AFA" w14:textId="77777777" w:rsidR="00AF1A7B" w:rsidRPr="00C16D04" w:rsidRDefault="00AF1A7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B" w14:textId="77777777" w:rsidR="00AF1A7B" w:rsidRDefault="00AF1A7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C" w14:textId="77777777" w:rsidR="007C60EB" w:rsidRPr="00C16D04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A, </w:t>
            </w:r>
            <w:r w:rsidR="005F4FA8" w:rsidRPr="00C16D04"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6BBC0AF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E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F" w14:textId="77777777" w:rsidR="00201D52" w:rsidRDefault="00201D52" w:rsidP="004E3A26">
            <w:pPr>
              <w:tabs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B00" w14:textId="77777777" w:rsidR="00201D52" w:rsidRDefault="00201D52" w:rsidP="004E3A26">
            <w:pPr>
              <w:tabs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6BBC0B01" w14:textId="77777777" w:rsidR="00A56459" w:rsidRPr="00AA612F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AA612F"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B02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3" w14:textId="77777777" w:rsidR="007C60EB" w:rsidRPr="00C16D04" w:rsidRDefault="002E0EC1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&amp; </w:t>
            </w:r>
            <w:r w:rsidR="007C60EB" w:rsidRPr="00C16D04">
              <w:rPr>
                <w:rFonts w:ascii="Arial" w:hAnsi="Arial" w:cs="Arial"/>
                <w:sz w:val="24"/>
                <w:szCs w:val="24"/>
              </w:rPr>
              <w:t>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B04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5" w14:textId="77777777" w:rsidR="00A56459" w:rsidRP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60EB" w:rsidRPr="00C16D04" w14:paraId="6BBC0B21" w14:textId="77777777">
        <w:tc>
          <w:tcPr>
            <w:tcW w:w="5211" w:type="dxa"/>
          </w:tcPr>
          <w:p w14:paraId="6BBC0B07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Special Conditions</w:t>
            </w:r>
          </w:p>
          <w:p w14:paraId="6BBC0B08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B09" w14:textId="77777777" w:rsidR="00610CFB" w:rsidRDefault="00610CFB" w:rsidP="004E3A26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Provision of own vehicle whilst on duty.</w:t>
            </w:r>
          </w:p>
          <w:p w14:paraId="6BBC0B0A" w14:textId="77777777" w:rsidR="00610CFB" w:rsidRDefault="00610CFB" w:rsidP="00610CF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B0B" w14:textId="77777777" w:rsidR="00610CFB" w:rsidRDefault="00610CFB" w:rsidP="00610CF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B0C" w14:textId="77777777" w:rsidR="007C60EB" w:rsidRPr="00C16D04" w:rsidRDefault="007C60EB" w:rsidP="004E3A26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Prepared to work occasional evenings and weekends.</w:t>
            </w:r>
          </w:p>
          <w:p w14:paraId="6BBC0B0D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B0E" w14:textId="77777777" w:rsidR="007C60EB" w:rsidRPr="00C16D04" w:rsidRDefault="007C60EB" w:rsidP="00342837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 level of physical mobility to undertake work on sites of difficult terrain is required.</w:t>
            </w:r>
            <w:r w:rsidR="00344E09" w:rsidRPr="00C16D0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6BBC0B0F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1" w14:textId="77777777" w:rsidR="00610CFB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C16D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0CFB" w:rsidRPr="00C16D04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EB317A">
              <w:rPr>
                <w:rFonts w:ascii="Arial" w:hAnsi="Arial" w:cs="Arial"/>
                <w:sz w:val="24"/>
                <w:szCs w:val="24"/>
              </w:rPr>
              <w:t>see special conditions</w:t>
            </w:r>
          </w:p>
          <w:p w14:paraId="6BBC0B12" w14:textId="77777777" w:rsidR="00EB317A" w:rsidRDefault="00EB317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3" w14:textId="77777777" w:rsidR="007C60EB" w:rsidRPr="00C16D04" w:rsidRDefault="00A74A7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B14" w14:textId="77777777" w:rsidR="003D7C9E" w:rsidRPr="00C16D04" w:rsidRDefault="003D7C9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5" w14:textId="77777777" w:rsidR="00B50207" w:rsidRPr="00C16D04" w:rsidRDefault="00B5020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6" w14:textId="77777777" w:rsidR="007C60EB" w:rsidRPr="00C16D04" w:rsidRDefault="00A74A7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B17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B18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9" w14:textId="77777777" w:rsidR="004E3A26" w:rsidRPr="00C16D04" w:rsidRDefault="004E3A26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A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6BBC0B1B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C" w14:textId="77777777" w:rsidR="00B50207" w:rsidRPr="00C16D04" w:rsidRDefault="00B5020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  <w:r w:rsidR="00610CFB">
              <w:rPr>
                <w:rFonts w:ascii="Arial" w:hAnsi="Arial" w:cs="Arial"/>
                <w:sz w:val="24"/>
                <w:szCs w:val="24"/>
              </w:rPr>
              <w:t>, I</w:t>
            </w:r>
          </w:p>
          <w:p w14:paraId="6BBC0B1E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F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20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</w:tbl>
    <w:p w14:paraId="6BBC0B22" w14:textId="77777777" w:rsidR="006B0733" w:rsidRPr="00F1727B" w:rsidRDefault="006B0733">
      <w:pPr>
        <w:pStyle w:val="BodyText"/>
        <w:rPr>
          <w:rFonts w:ascii="Arial" w:hAnsi="Arial" w:cs="Arial"/>
        </w:rPr>
      </w:pPr>
    </w:p>
    <w:p w14:paraId="6BBC0B23" w14:textId="77777777" w:rsidR="007C60EB" w:rsidRDefault="007C60EB">
      <w:pPr>
        <w:pStyle w:val="BodyText"/>
        <w:rPr>
          <w:rFonts w:ascii="Arial" w:hAnsi="Arial" w:cs="Arial"/>
        </w:rPr>
      </w:pPr>
      <w:r w:rsidRPr="00F1727B">
        <w:rPr>
          <w:rFonts w:ascii="Arial" w:hAnsi="Arial" w:cs="Arial"/>
        </w:rPr>
        <w:t>Assessment Method Key: A: Application Form, Cert.: Certificate, I: Interview, P: Presentation, I(reports): reports brought to interview</w:t>
      </w:r>
      <w:r w:rsidR="004E3A26" w:rsidRPr="00F1727B">
        <w:rPr>
          <w:rFonts w:ascii="Arial" w:hAnsi="Arial" w:cs="Arial"/>
        </w:rPr>
        <w:t>.</w:t>
      </w:r>
    </w:p>
    <w:p w14:paraId="6BBC0DA0" w14:textId="77777777" w:rsidR="0094783D" w:rsidRPr="00F1727B" w:rsidRDefault="0094783D">
      <w:pPr>
        <w:pStyle w:val="BodyText"/>
        <w:rPr>
          <w:rFonts w:ascii="Arial" w:hAnsi="Arial" w:cs="Arial"/>
        </w:rPr>
      </w:pPr>
    </w:p>
    <w:sectPr w:rsidR="0094783D" w:rsidRPr="00F1727B" w:rsidSect="00771A39">
      <w:headerReference w:type="default" r:id="rId11"/>
      <w:footerReference w:type="default" r:id="rId12"/>
      <w:pgSz w:w="11906" w:h="16838"/>
      <w:pgMar w:top="709" w:right="1274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C0DA6" w14:textId="77777777" w:rsidR="008F6BD8" w:rsidRDefault="008F6BD8">
      <w:r>
        <w:separator/>
      </w:r>
    </w:p>
  </w:endnote>
  <w:endnote w:type="continuationSeparator" w:id="0">
    <w:p w14:paraId="6BBC0DA7" w14:textId="77777777" w:rsidR="008F6BD8" w:rsidRDefault="008F6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C0DA9" w14:textId="77777777" w:rsidR="008F6BD8" w:rsidRDefault="008F6BD8">
    <w:pPr>
      <w:pStyle w:val="Footer"/>
      <w:rPr>
        <w:rFonts w:ascii="CG Times" w:hAnsi="CG Times"/>
        <w:sz w:val="16"/>
      </w:rPr>
    </w:pPr>
    <w:r>
      <w:rPr>
        <w:rFonts w:ascii="CG Times" w:hAnsi="CG Times"/>
        <w:snapToGrid w:val="0"/>
        <w:sz w:val="16"/>
      </w:rPr>
      <w:fldChar w:fldCharType="begin"/>
    </w:r>
    <w:r>
      <w:rPr>
        <w:rFonts w:ascii="CG Times" w:hAnsi="CG Times"/>
        <w:snapToGrid w:val="0"/>
        <w:sz w:val="16"/>
      </w:rPr>
      <w:instrText xml:space="preserve"> FILENAME \p </w:instrText>
    </w:r>
    <w:r>
      <w:rPr>
        <w:rFonts w:ascii="CG Times" w:hAnsi="CG Times"/>
        <w:snapToGrid w:val="0"/>
        <w:sz w:val="16"/>
      </w:rPr>
      <w:fldChar w:fldCharType="separate"/>
    </w:r>
    <w:r w:rsidR="002D373A">
      <w:rPr>
        <w:rFonts w:ascii="CG Times" w:hAnsi="CG Times"/>
        <w:noProof/>
        <w:snapToGrid w:val="0"/>
        <w:sz w:val="16"/>
      </w:rPr>
      <w:t>H:\WORK\Administration\EAS Service Planning\Ecology\Ass Ecologist 2018\PLO0090- Assistant Ecologist JD v3_trkchanges_accepted.docx</w:t>
    </w:r>
    <w:r>
      <w:rPr>
        <w:rFonts w:ascii="CG Times" w:hAnsi="CG Times"/>
        <w:snapToGrid w:val="0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BC0DA4" w14:textId="77777777" w:rsidR="008F6BD8" w:rsidRDefault="008F6BD8">
      <w:r>
        <w:separator/>
      </w:r>
    </w:p>
  </w:footnote>
  <w:footnote w:type="continuationSeparator" w:id="0">
    <w:p w14:paraId="6BBC0DA5" w14:textId="77777777" w:rsidR="008F6BD8" w:rsidRDefault="008F6B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C0DA8" w14:textId="719113E0" w:rsidR="008F6BD8" w:rsidRDefault="008F6B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74A83"/>
    <w:multiLevelType w:val="hybridMultilevel"/>
    <w:tmpl w:val="8D00C326"/>
    <w:lvl w:ilvl="0" w:tplc="E12AB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65E2"/>
    <w:multiLevelType w:val="singleLevel"/>
    <w:tmpl w:val="C5E219BE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" w15:restartNumberingAfterBreak="0">
    <w:nsid w:val="18510B7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6A35C9"/>
    <w:multiLevelType w:val="multilevel"/>
    <w:tmpl w:val="CCFC7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1356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A31195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FC65A9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0C1714F"/>
    <w:multiLevelType w:val="hybridMultilevel"/>
    <w:tmpl w:val="86223D9A"/>
    <w:lvl w:ilvl="0" w:tplc="9496CA56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769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7AB"/>
    <w:rsid w:val="00000ED6"/>
    <w:rsid w:val="00024349"/>
    <w:rsid w:val="00053927"/>
    <w:rsid w:val="000B0656"/>
    <w:rsid w:val="000C6DFD"/>
    <w:rsid w:val="000D18D1"/>
    <w:rsid w:val="000D691A"/>
    <w:rsid w:val="000E56BB"/>
    <w:rsid w:val="001112A6"/>
    <w:rsid w:val="00122F9B"/>
    <w:rsid w:val="00125BA7"/>
    <w:rsid w:val="00141366"/>
    <w:rsid w:val="00150D5B"/>
    <w:rsid w:val="00151BFB"/>
    <w:rsid w:val="001532C1"/>
    <w:rsid w:val="001534DD"/>
    <w:rsid w:val="001658A1"/>
    <w:rsid w:val="00174887"/>
    <w:rsid w:val="00177B3E"/>
    <w:rsid w:val="00184175"/>
    <w:rsid w:val="00192304"/>
    <w:rsid w:val="001A02BF"/>
    <w:rsid w:val="002006B3"/>
    <w:rsid w:val="00201D52"/>
    <w:rsid w:val="00202D45"/>
    <w:rsid w:val="00205714"/>
    <w:rsid w:val="002357AB"/>
    <w:rsid w:val="002408A7"/>
    <w:rsid w:val="00243F0E"/>
    <w:rsid w:val="002440EB"/>
    <w:rsid w:val="00251C40"/>
    <w:rsid w:val="002548CA"/>
    <w:rsid w:val="002601D5"/>
    <w:rsid w:val="00264823"/>
    <w:rsid w:val="00266A40"/>
    <w:rsid w:val="00270FCA"/>
    <w:rsid w:val="0029001F"/>
    <w:rsid w:val="002947D0"/>
    <w:rsid w:val="002D373A"/>
    <w:rsid w:val="002D67C1"/>
    <w:rsid w:val="002E0EC1"/>
    <w:rsid w:val="002E2386"/>
    <w:rsid w:val="002E72FE"/>
    <w:rsid w:val="00302A78"/>
    <w:rsid w:val="00305753"/>
    <w:rsid w:val="00316916"/>
    <w:rsid w:val="003309C2"/>
    <w:rsid w:val="00342837"/>
    <w:rsid w:val="00344E09"/>
    <w:rsid w:val="00346140"/>
    <w:rsid w:val="0035396C"/>
    <w:rsid w:val="003625B7"/>
    <w:rsid w:val="003739B1"/>
    <w:rsid w:val="00381482"/>
    <w:rsid w:val="003A1993"/>
    <w:rsid w:val="003B145F"/>
    <w:rsid w:val="003B3729"/>
    <w:rsid w:val="003D7C9E"/>
    <w:rsid w:val="003F0732"/>
    <w:rsid w:val="004069EB"/>
    <w:rsid w:val="004127E8"/>
    <w:rsid w:val="00414F70"/>
    <w:rsid w:val="00424E0C"/>
    <w:rsid w:val="00462482"/>
    <w:rsid w:val="00474CFF"/>
    <w:rsid w:val="00476167"/>
    <w:rsid w:val="0048408B"/>
    <w:rsid w:val="00490F46"/>
    <w:rsid w:val="004C37CD"/>
    <w:rsid w:val="004E125A"/>
    <w:rsid w:val="004E3A26"/>
    <w:rsid w:val="004E6A48"/>
    <w:rsid w:val="004F049A"/>
    <w:rsid w:val="00520D95"/>
    <w:rsid w:val="00521577"/>
    <w:rsid w:val="00522518"/>
    <w:rsid w:val="00535C62"/>
    <w:rsid w:val="005427E5"/>
    <w:rsid w:val="00545E75"/>
    <w:rsid w:val="00547700"/>
    <w:rsid w:val="00570293"/>
    <w:rsid w:val="00587678"/>
    <w:rsid w:val="00587DE7"/>
    <w:rsid w:val="005A3ED4"/>
    <w:rsid w:val="005B4886"/>
    <w:rsid w:val="005B4E36"/>
    <w:rsid w:val="005D3154"/>
    <w:rsid w:val="005F4FA8"/>
    <w:rsid w:val="00603073"/>
    <w:rsid w:val="00610CFB"/>
    <w:rsid w:val="0062099A"/>
    <w:rsid w:val="00621F7D"/>
    <w:rsid w:val="00645730"/>
    <w:rsid w:val="00653CFA"/>
    <w:rsid w:val="00677200"/>
    <w:rsid w:val="00687926"/>
    <w:rsid w:val="00692E81"/>
    <w:rsid w:val="006B0733"/>
    <w:rsid w:val="006B2EDF"/>
    <w:rsid w:val="00701C91"/>
    <w:rsid w:val="00714E5A"/>
    <w:rsid w:val="007178D8"/>
    <w:rsid w:val="00731E48"/>
    <w:rsid w:val="00742E5D"/>
    <w:rsid w:val="00745950"/>
    <w:rsid w:val="007602AF"/>
    <w:rsid w:val="00771A39"/>
    <w:rsid w:val="00780B2A"/>
    <w:rsid w:val="00791F92"/>
    <w:rsid w:val="007B313A"/>
    <w:rsid w:val="007C3AD6"/>
    <w:rsid w:val="007C60EB"/>
    <w:rsid w:val="007E07B3"/>
    <w:rsid w:val="007E51D0"/>
    <w:rsid w:val="00800DD7"/>
    <w:rsid w:val="00807D97"/>
    <w:rsid w:val="00812B13"/>
    <w:rsid w:val="00836117"/>
    <w:rsid w:val="008926BA"/>
    <w:rsid w:val="008A2CD1"/>
    <w:rsid w:val="008D18F2"/>
    <w:rsid w:val="008D4B10"/>
    <w:rsid w:val="008F6296"/>
    <w:rsid w:val="008F6BD8"/>
    <w:rsid w:val="00902188"/>
    <w:rsid w:val="00921C98"/>
    <w:rsid w:val="009334F8"/>
    <w:rsid w:val="0094237C"/>
    <w:rsid w:val="00942C1E"/>
    <w:rsid w:val="009455D9"/>
    <w:rsid w:val="0094783D"/>
    <w:rsid w:val="00977032"/>
    <w:rsid w:val="00995A64"/>
    <w:rsid w:val="009C17DD"/>
    <w:rsid w:val="009C52D0"/>
    <w:rsid w:val="009D52DB"/>
    <w:rsid w:val="009F4C7E"/>
    <w:rsid w:val="009F5E94"/>
    <w:rsid w:val="00A02BE0"/>
    <w:rsid w:val="00A32CC4"/>
    <w:rsid w:val="00A4699B"/>
    <w:rsid w:val="00A51D14"/>
    <w:rsid w:val="00A525D9"/>
    <w:rsid w:val="00A56459"/>
    <w:rsid w:val="00A56851"/>
    <w:rsid w:val="00A701F6"/>
    <w:rsid w:val="00A74A77"/>
    <w:rsid w:val="00A9737B"/>
    <w:rsid w:val="00AA0BC2"/>
    <w:rsid w:val="00AA3168"/>
    <w:rsid w:val="00AA587A"/>
    <w:rsid w:val="00AA612F"/>
    <w:rsid w:val="00AA7A49"/>
    <w:rsid w:val="00AC3FEE"/>
    <w:rsid w:val="00AC69AE"/>
    <w:rsid w:val="00AE5716"/>
    <w:rsid w:val="00AF1A7B"/>
    <w:rsid w:val="00B03A37"/>
    <w:rsid w:val="00B205AC"/>
    <w:rsid w:val="00B37E51"/>
    <w:rsid w:val="00B43A50"/>
    <w:rsid w:val="00B4521B"/>
    <w:rsid w:val="00B50207"/>
    <w:rsid w:val="00B7640A"/>
    <w:rsid w:val="00B81130"/>
    <w:rsid w:val="00B96D07"/>
    <w:rsid w:val="00BB0562"/>
    <w:rsid w:val="00BD470D"/>
    <w:rsid w:val="00BF1A70"/>
    <w:rsid w:val="00C16D04"/>
    <w:rsid w:val="00C26B32"/>
    <w:rsid w:val="00C305EE"/>
    <w:rsid w:val="00C43CB2"/>
    <w:rsid w:val="00C458F6"/>
    <w:rsid w:val="00C45C6E"/>
    <w:rsid w:val="00C53421"/>
    <w:rsid w:val="00C708EE"/>
    <w:rsid w:val="00C92AFB"/>
    <w:rsid w:val="00CA71CB"/>
    <w:rsid w:val="00CB5E07"/>
    <w:rsid w:val="00CC79C3"/>
    <w:rsid w:val="00CD5B7D"/>
    <w:rsid w:val="00CF0E14"/>
    <w:rsid w:val="00CF4D1F"/>
    <w:rsid w:val="00D20BA1"/>
    <w:rsid w:val="00D451A6"/>
    <w:rsid w:val="00D60046"/>
    <w:rsid w:val="00D65ABC"/>
    <w:rsid w:val="00D67518"/>
    <w:rsid w:val="00D92BB6"/>
    <w:rsid w:val="00DA307A"/>
    <w:rsid w:val="00DB562B"/>
    <w:rsid w:val="00DD1CF5"/>
    <w:rsid w:val="00DD20D5"/>
    <w:rsid w:val="00DD780A"/>
    <w:rsid w:val="00DF6CD3"/>
    <w:rsid w:val="00E17238"/>
    <w:rsid w:val="00E27F99"/>
    <w:rsid w:val="00E559F4"/>
    <w:rsid w:val="00E81156"/>
    <w:rsid w:val="00E81CC9"/>
    <w:rsid w:val="00E825E2"/>
    <w:rsid w:val="00EA4841"/>
    <w:rsid w:val="00EA616D"/>
    <w:rsid w:val="00EB317A"/>
    <w:rsid w:val="00ED56A6"/>
    <w:rsid w:val="00EF528A"/>
    <w:rsid w:val="00EF7537"/>
    <w:rsid w:val="00F04AC9"/>
    <w:rsid w:val="00F11542"/>
    <w:rsid w:val="00F1727B"/>
    <w:rsid w:val="00F20BE5"/>
    <w:rsid w:val="00F20FA8"/>
    <w:rsid w:val="00F24BE8"/>
    <w:rsid w:val="00F3435F"/>
    <w:rsid w:val="00F51A29"/>
    <w:rsid w:val="00F80495"/>
    <w:rsid w:val="00F84BB3"/>
    <w:rsid w:val="00F950C3"/>
    <w:rsid w:val="00FB3BAB"/>
    <w:rsid w:val="00FC7A78"/>
    <w:rsid w:val="00FD0D0E"/>
    <w:rsid w:val="00FE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8193"/>
    <o:shapelayout v:ext="edit">
      <o:idmap v:ext="edit" data="1"/>
    </o:shapelayout>
  </w:shapeDefaults>
  <w:decimalSymbol w:val="."/>
  <w:listSeparator w:val=","/>
  <w14:docId w14:val="6BBC0A20"/>
  <w15:docId w15:val="{716A4FCD-3BA0-4FD8-B116-EA1E3C156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36117"/>
    <w:rPr>
      <w:lang w:eastAsia="en-US"/>
    </w:rPr>
  </w:style>
  <w:style w:type="paragraph" w:styleId="Heading1">
    <w:name w:val="heading 1"/>
    <w:basedOn w:val="Normal"/>
    <w:next w:val="Normal"/>
    <w:qFormat/>
    <w:rsid w:val="00836117"/>
    <w:pPr>
      <w:keepNext/>
      <w:spacing w:line="240" w:lineRule="atLeast"/>
      <w:outlineLvl w:val="0"/>
    </w:pPr>
    <w:rPr>
      <w:rFonts w:ascii="CG Times" w:hAnsi="CG Times"/>
      <w:b/>
      <w:u w:val="single"/>
    </w:rPr>
  </w:style>
  <w:style w:type="paragraph" w:styleId="Heading2">
    <w:name w:val="heading 2"/>
    <w:basedOn w:val="Normal"/>
    <w:next w:val="Normal"/>
    <w:qFormat/>
    <w:rsid w:val="00836117"/>
    <w:pPr>
      <w:keepNext/>
      <w:spacing w:line="240" w:lineRule="atLeast"/>
      <w:outlineLvl w:val="1"/>
    </w:pPr>
    <w:rPr>
      <w:rFonts w:ascii="CG Times" w:hAnsi="CG Times"/>
      <w:b/>
      <w:sz w:val="24"/>
      <w:u w:val="single"/>
    </w:rPr>
  </w:style>
  <w:style w:type="paragraph" w:styleId="Heading3">
    <w:name w:val="heading 3"/>
    <w:basedOn w:val="Normal"/>
    <w:next w:val="Normal"/>
    <w:qFormat/>
    <w:rsid w:val="00836117"/>
    <w:pPr>
      <w:keepNext/>
      <w:tabs>
        <w:tab w:val="left" w:pos="1701"/>
      </w:tabs>
      <w:spacing w:line="240" w:lineRule="atLeast"/>
      <w:outlineLvl w:val="2"/>
    </w:pPr>
    <w:rPr>
      <w:rFonts w:ascii="CG Times" w:hAnsi="CG 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361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36117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36117"/>
    <w:pPr>
      <w:tabs>
        <w:tab w:val="left" w:pos="1701"/>
      </w:tabs>
      <w:spacing w:line="240" w:lineRule="atLeast"/>
    </w:pPr>
    <w:rPr>
      <w:rFonts w:ascii="CG Times" w:hAnsi="CG Times"/>
      <w:b/>
    </w:rPr>
  </w:style>
  <w:style w:type="paragraph" w:styleId="BalloonText">
    <w:name w:val="Balloon Text"/>
    <w:basedOn w:val="Normal"/>
    <w:semiHidden/>
    <w:rsid w:val="008361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4A77"/>
    <w:pPr>
      <w:ind w:left="720"/>
    </w:pPr>
  </w:style>
  <w:style w:type="character" w:styleId="CommentReference">
    <w:name w:val="annotation reference"/>
    <w:uiPriority w:val="99"/>
    <w:semiHidden/>
    <w:unhideWhenUsed/>
    <w:rsid w:val="004E12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125A"/>
  </w:style>
  <w:style w:type="character" w:customStyle="1" w:styleId="CommentTextChar">
    <w:name w:val="Comment Text Char"/>
    <w:link w:val="CommentText"/>
    <w:uiPriority w:val="99"/>
    <w:semiHidden/>
    <w:rsid w:val="004E125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125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E125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EAS\jcas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6" ma:contentTypeDescription="Create a new document." ma:contentTypeScope="" ma:versionID="6214a99b451906ebac4e3615569d4cd5">
  <xsd:schema xmlns:xsd="http://www.w3.org/2001/XMLSchema" xmlns:xs="http://www.w3.org/2001/XMLSchema" xmlns:p="http://schemas.microsoft.com/office/2006/metadata/properties" xmlns:ns3="f5391811-e11b-4018-a5a4-e10c3877d3fe" targetNamespace="http://schemas.microsoft.com/office/2006/metadata/properties" ma:root="true" ma:fieldsID="ad45e7daaa44110abf223ab3a4e82134" ns3:_="">
    <xsd:import namespace="f5391811-e11b-4018-a5a4-e10c3877d3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7A60C-E6B5-44D7-A13C-25088654CA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A8AF83-8FDD-4B41-B1BE-820D414B3685}">
  <ds:schemaRefs>
    <ds:schemaRef ds:uri="http://www.w3.org/XML/1998/namespace"/>
    <ds:schemaRef ds:uri="http://schemas.microsoft.com/office/2006/documentManagement/types"/>
    <ds:schemaRef ds:uri="http://purl.org/dc/elements/1.1/"/>
    <ds:schemaRef ds:uri="f5391811-e11b-4018-a5a4-e10c3877d3f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6769C59-00C6-42B6-9F7D-4CF1D95B7D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9487DC-B331-4051-B3E1-341251B1D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jcasblank.dot</Template>
  <TotalTime>0</TotalTime>
  <Pages>4</Pages>
  <Words>954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Ecology Officer</vt:lpstr>
    </vt:vector>
  </TitlesOfParts>
  <Company>EAS</Company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Ecology Officer</dc:title>
  <dc:creator>AJ</dc:creator>
  <cp:lastModifiedBy>Sheila Mawdsley</cp:lastModifiedBy>
  <cp:revision>2</cp:revision>
  <cp:lastPrinted>2018-04-24T13:17:00Z</cp:lastPrinted>
  <dcterms:created xsi:type="dcterms:W3CDTF">2019-10-28T16:00:00Z</dcterms:created>
  <dcterms:modified xsi:type="dcterms:W3CDTF">2019-10-28T16:00:00Z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